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371" w:rsidRPr="00F01371" w:rsidRDefault="00F01371" w:rsidP="00F77398">
      <w:pPr>
        <w:pStyle w:val="Rubrikstor"/>
      </w:pPr>
      <w:bookmarkStart w:id="0" w:name="_GoBack"/>
      <w:r w:rsidRPr="00F01371">
        <w:t xml:space="preserve">Arbetsbeskrivning och rutin </w:t>
      </w:r>
      <w:r w:rsidR="00F77398">
        <w:t>h</w:t>
      </w:r>
      <w:r w:rsidRPr="00F01371">
        <w:t>elgansvarig</w:t>
      </w:r>
    </w:p>
    <w:p w:rsidR="00F77398" w:rsidRPr="00F77398" w:rsidRDefault="00F01371" w:rsidP="00F77398">
      <w:pPr>
        <w:pStyle w:val="Rubrikstor"/>
      </w:pPr>
      <w:r w:rsidRPr="00F01371">
        <w:t>Östra, Västra och Centrala</w:t>
      </w:r>
      <w:r w:rsidRPr="00F01371">
        <w:t xml:space="preserve"> </w:t>
      </w:r>
    </w:p>
    <w:bookmarkEnd w:id="0"/>
    <w:p w:rsidR="00EF7041" w:rsidRPr="00EF7041" w:rsidRDefault="00EF7041" w:rsidP="00F77398">
      <w:pPr>
        <w:pStyle w:val="Brdtext1"/>
        <w:numPr>
          <w:ilvl w:val="0"/>
          <w:numId w:val="20"/>
        </w:numPr>
        <w:rPr>
          <w:b/>
        </w:rPr>
      </w:pPr>
      <w:r w:rsidRPr="00EF7041">
        <w:rPr>
          <w:b/>
        </w:rPr>
        <w:t>Logga in på slingan med telefonlarm 1 och larm 2, ring 1985 och logga in med kod (Finns längst ner i dokument).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>
        <w:t xml:space="preserve">Logga in i Outlook </w:t>
      </w:r>
      <w:r w:rsidRPr="00EF7041">
        <w:rPr>
          <w:b/>
        </w:rPr>
        <w:t xml:space="preserve">(inte via hemsidan) </w:t>
      </w:r>
      <w:r>
        <w:t>brevlådan där finns det en funktionsbrevlåda som heter respektive enhet sjuk och frisk, dit kommer alla sjuk, frisk och VB.</w:t>
      </w:r>
      <w:r w:rsidRPr="00487FEA">
        <w:t xml:space="preserve"> </w:t>
      </w:r>
      <w:r>
        <w:t>Kolla även över om det ligger öppna från kvällen innan.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 w:rsidRPr="00202BB3">
        <w:t>S</w:t>
      </w:r>
      <w:r>
        <w:t>MS</w:t>
      </w:r>
      <w:r w:rsidRPr="00202BB3">
        <w:t xml:space="preserve"> kommer </w:t>
      </w:r>
      <w:r>
        <w:t xml:space="preserve">även </w:t>
      </w:r>
      <w:r w:rsidRPr="00202BB3">
        <w:t xml:space="preserve">till larmettan om sjukskrivningar och frisk </w:t>
      </w:r>
      <w:r>
        <w:t>anmälan och VAB.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>
        <w:t>Det är endast administratör som raderar i mail och meddelanden i CMG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>
        <w:t>Det är viktigt att skriva ner när de datum och namn på berörd personalens i helgbrev.</w:t>
      </w:r>
    </w:p>
    <w:p w:rsidR="00EF7041" w:rsidRPr="006D3A20" w:rsidRDefault="00EF7041" w:rsidP="00EF7041">
      <w:pPr>
        <w:pStyle w:val="Brdtext1"/>
        <w:numPr>
          <w:ilvl w:val="0"/>
          <w:numId w:val="20"/>
        </w:numPr>
      </w:pPr>
      <w:r>
        <w:t xml:space="preserve">Viktigt att kvittera </w:t>
      </w:r>
      <w:r w:rsidRPr="00EF7041">
        <w:rPr>
          <w:b/>
        </w:rPr>
        <w:t>HSL UPPDRAG</w:t>
      </w:r>
      <w:r>
        <w:t xml:space="preserve"> </w:t>
      </w:r>
      <w:r>
        <w:t>i</w:t>
      </w:r>
      <w:r>
        <w:t xml:space="preserve"> Life Care. </w:t>
      </w:r>
    </w:p>
    <w:p w:rsidR="00EF7041" w:rsidRPr="008A27F2" w:rsidRDefault="00EF7041" w:rsidP="00EF7041">
      <w:pPr>
        <w:pStyle w:val="Brdtext1"/>
        <w:numPr>
          <w:ilvl w:val="0"/>
          <w:numId w:val="20"/>
        </w:numPr>
      </w:pPr>
      <w:r w:rsidRPr="008A27F2">
        <w:t>Se över planering, ring in ersättare vid behov.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 w:rsidRPr="008A27F2">
        <w:t>Fördela larm som inkommer kl</w:t>
      </w:r>
      <w:r>
        <w:t>.</w:t>
      </w:r>
      <w:r w:rsidRPr="008A27F2">
        <w:t xml:space="preserve"> </w:t>
      </w:r>
      <w:r>
        <w:t>06</w:t>
      </w:r>
      <w:r>
        <w:t>:</w:t>
      </w:r>
      <w:r>
        <w:t>45</w:t>
      </w:r>
      <w:r w:rsidRPr="008A27F2">
        <w:t>-16</w:t>
      </w:r>
      <w:r>
        <w:t>:</w:t>
      </w:r>
      <w:r>
        <w:t>00</w:t>
      </w:r>
      <w:r w:rsidRPr="008A27F2">
        <w:t>.</w:t>
      </w:r>
    </w:p>
    <w:p w:rsidR="00EF7041" w:rsidRPr="008A27F2" w:rsidRDefault="00EF7041" w:rsidP="00EF7041">
      <w:pPr>
        <w:pStyle w:val="Brdtext1"/>
        <w:numPr>
          <w:ilvl w:val="0"/>
          <w:numId w:val="20"/>
        </w:numPr>
      </w:pPr>
      <w:r>
        <w:t xml:space="preserve">Helgansvarig ska vid behov och tid hjälpa till ute med insatser/medicin/ insulin. </w:t>
      </w:r>
    </w:p>
    <w:p w:rsidR="00EF7041" w:rsidRPr="00A42018" w:rsidRDefault="00EF7041" w:rsidP="00EF7041">
      <w:pPr>
        <w:pStyle w:val="Brdtext1"/>
        <w:numPr>
          <w:ilvl w:val="0"/>
          <w:numId w:val="20"/>
        </w:numPr>
      </w:pPr>
      <w:r>
        <w:t>Kom överens om f</w:t>
      </w:r>
      <w:r w:rsidRPr="008A27F2">
        <w:t>ördel</w:t>
      </w:r>
      <w:r>
        <w:t>ning av larmt</w:t>
      </w:r>
      <w:r w:rsidRPr="008A27F2">
        <w:t xml:space="preserve">elefonerna vid rast, </w:t>
      </w:r>
      <w:r>
        <w:t>larm</w:t>
      </w:r>
      <w:r w:rsidRPr="008A27F2">
        <w:t>telefon</w:t>
      </w:r>
      <w:r>
        <w:t>erna</w:t>
      </w:r>
      <w:r w:rsidRPr="008A27F2">
        <w:t xml:space="preserve"> ska alltid vara tillgänglig kl</w:t>
      </w:r>
      <w:r>
        <w:t>.</w:t>
      </w:r>
      <w:r>
        <w:t xml:space="preserve"> </w:t>
      </w:r>
      <w:r>
        <w:t>06</w:t>
      </w:r>
      <w:r>
        <w:t>:</w:t>
      </w:r>
      <w:r>
        <w:t>45</w:t>
      </w:r>
      <w:r w:rsidRPr="008A27F2">
        <w:t>-16</w:t>
      </w:r>
      <w:r>
        <w:t>:</w:t>
      </w:r>
      <w:r>
        <w:t>00.</w:t>
      </w:r>
    </w:p>
    <w:p w:rsidR="00EF7041" w:rsidRDefault="00EF7041" w:rsidP="00EF7041">
      <w:pPr>
        <w:pStyle w:val="Brdtext1"/>
        <w:numPr>
          <w:ilvl w:val="0"/>
          <w:numId w:val="20"/>
        </w:numPr>
      </w:pPr>
      <w:r w:rsidRPr="008A27F2">
        <w:t xml:space="preserve">Se över måndagens planering samt att det finns </w:t>
      </w:r>
      <w:proofErr w:type="gramStart"/>
      <w:r w:rsidRPr="008A27F2">
        <w:t>personal dagtid</w:t>
      </w:r>
      <w:proofErr w:type="gramEnd"/>
      <w:r w:rsidRPr="008A27F2">
        <w:t xml:space="preserve"> till måndag</w:t>
      </w:r>
      <w:r>
        <w:t>s</w:t>
      </w:r>
      <w:r w:rsidRPr="008A27F2">
        <w:t>morgon, annars ring in och boka personal.</w:t>
      </w:r>
    </w:p>
    <w:p w:rsidR="00EF7041" w:rsidRPr="008A27F2" w:rsidRDefault="00EF7041" w:rsidP="00EF7041">
      <w:pPr>
        <w:pStyle w:val="Brdtext1"/>
        <w:numPr>
          <w:ilvl w:val="0"/>
          <w:numId w:val="20"/>
        </w:numPr>
      </w:pPr>
      <w:r>
        <w:t xml:space="preserve">Helgbrev skickas i </w:t>
      </w:r>
      <w:proofErr w:type="spellStart"/>
      <w:r>
        <w:t>Lifecare</w:t>
      </w:r>
      <w:proofErr w:type="spellEnd"/>
      <w:r>
        <w:t xml:space="preserve"> till </w:t>
      </w:r>
      <w:proofErr w:type="spellStart"/>
      <w:r>
        <w:t>vo</w:t>
      </w:r>
      <w:proofErr w:type="spellEnd"/>
      <w:r>
        <w:t xml:space="preserve"> hemtjänst uppdragsmottagare.</w:t>
      </w:r>
    </w:p>
    <w:p w:rsidR="00EF7041" w:rsidRDefault="00EF7041" w:rsidP="00EF7041">
      <w:pPr>
        <w:pStyle w:val="Brdtext1"/>
        <w:numPr>
          <w:ilvl w:val="0"/>
          <w:numId w:val="20"/>
        </w:numPr>
        <w:rPr>
          <w:rFonts w:eastAsiaTheme="minorEastAsia"/>
        </w:rPr>
      </w:pPr>
      <w:r w:rsidRPr="00FC4F7A">
        <w:rPr>
          <w:rFonts w:eastAsiaTheme="minorEastAsia"/>
        </w:rPr>
        <w:t>Vid arbetspassets slut logga ut, ring 1985# därefter lägg in Larm 1 och Larm 2 dagtid på bestämd plats.</w:t>
      </w:r>
    </w:p>
    <w:p w:rsidR="00EF7041" w:rsidRDefault="00EF7041" w:rsidP="00EF7041">
      <w:pPr>
        <w:pStyle w:val="Brdtext1"/>
        <w:numPr>
          <w:ilvl w:val="0"/>
          <w:numId w:val="20"/>
        </w:numPr>
        <w:rPr>
          <w:rFonts w:eastAsiaTheme="minorEastAsia"/>
        </w:rPr>
      </w:pPr>
      <w:r>
        <w:rPr>
          <w:rFonts w:eastAsiaTheme="minorEastAsia"/>
        </w:rPr>
        <w:t>Vid behov av hjälp kontakta de andra avdelningarna.</w:t>
      </w:r>
    </w:p>
    <w:p w:rsidR="00EF7041" w:rsidRDefault="00EF7041" w:rsidP="00EF7041">
      <w:pPr>
        <w:pStyle w:val="Brdtext1"/>
        <w:numPr>
          <w:ilvl w:val="0"/>
          <w:numId w:val="20"/>
        </w:numPr>
        <w:rPr>
          <w:rFonts w:eastAsiaTheme="minorEastAsia"/>
        </w:rPr>
      </w:pPr>
      <w:r>
        <w:rPr>
          <w:rFonts w:eastAsiaTheme="minorEastAsia"/>
        </w:rPr>
        <w:t xml:space="preserve">Vid för mycket personal kontakta de andra avdelningarna och erbjud stöd annars se till att personalen gör </w:t>
      </w:r>
      <w:proofErr w:type="spellStart"/>
      <w:r>
        <w:rPr>
          <w:rFonts w:eastAsiaTheme="minorEastAsia"/>
        </w:rPr>
        <w:t>Ev</w:t>
      </w:r>
      <w:r>
        <w:rPr>
          <w:rFonts w:eastAsiaTheme="minorEastAsia"/>
        </w:rPr>
        <w:t>ikomp</w:t>
      </w:r>
      <w:proofErr w:type="spellEnd"/>
      <w:r>
        <w:rPr>
          <w:rFonts w:eastAsiaTheme="minorEastAsia"/>
        </w:rPr>
        <w:t>-</w:t>
      </w:r>
      <w:r>
        <w:rPr>
          <w:rFonts w:eastAsiaTheme="minorEastAsia"/>
        </w:rPr>
        <w:t xml:space="preserve">utbildningar, ex </w:t>
      </w:r>
      <w:proofErr w:type="gramStart"/>
      <w:r>
        <w:rPr>
          <w:rFonts w:eastAsiaTheme="minorEastAsia"/>
        </w:rPr>
        <w:t>hygien utbildning</w:t>
      </w:r>
      <w:proofErr w:type="gramEnd"/>
      <w:r>
        <w:rPr>
          <w:rFonts w:eastAsiaTheme="minorEastAsia"/>
        </w:rPr>
        <w:t>/förflyttningsutbildning mm.</w:t>
      </w:r>
    </w:p>
    <w:p w:rsidR="00EF7041" w:rsidRPr="00FC4F7A" w:rsidRDefault="00EF7041" w:rsidP="00EF7041">
      <w:pPr>
        <w:pStyle w:val="Brdtext1"/>
        <w:numPr>
          <w:ilvl w:val="0"/>
          <w:numId w:val="20"/>
        </w:numPr>
        <w:rPr>
          <w:rFonts w:eastAsiaTheme="minorEastAsia"/>
        </w:rPr>
      </w:pPr>
      <w:r>
        <w:rPr>
          <w:rFonts w:eastAsiaTheme="minorEastAsia"/>
        </w:rPr>
        <w:t>Dra ut matlistor på fm och lägg i grupprum.</w:t>
      </w:r>
    </w:p>
    <w:p w:rsidR="00EF7041" w:rsidRDefault="00EF7041" w:rsidP="00EF7041">
      <w:pPr>
        <w:pStyle w:val="Brdtext1"/>
        <w:numPr>
          <w:ilvl w:val="0"/>
          <w:numId w:val="20"/>
        </w:numPr>
        <w:rPr>
          <w:rFonts w:eastAsiaTheme="minorEastAsia"/>
        </w:rPr>
      </w:pPr>
      <w:r w:rsidRPr="00A42018">
        <w:rPr>
          <w:rFonts w:eastAsiaTheme="minorEastAsia"/>
        </w:rPr>
        <w:t xml:space="preserve">Om tid finns, gör hemmapärmar, ta hand om tvätt, städa kök, plocka i ordning, </w:t>
      </w:r>
      <w:proofErr w:type="spellStart"/>
      <w:r w:rsidRPr="00A42018">
        <w:rPr>
          <w:rFonts w:eastAsiaTheme="minorEastAsia"/>
        </w:rPr>
        <w:t>Evikomp</w:t>
      </w:r>
      <w:proofErr w:type="spellEnd"/>
      <w:r>
        <w:rPr>
          <w:rFonts w:eastAsiaTheme="minorEastAsia"/>
        </w:rPr>
        <w:t>-</w:t>
      </w:r>
      <w:r>
        <w:rPr>
          <w:rFonts w:eastAsiaTheme="minorEastAsia"/>
        </w:rPr>
        <w:t>utbildningar</w:t>
      </w:r>
      <w:r>
        <w:rPr>
          <w:rFonts w:eastAsiaTheme="minorEastAsia"/>
        </w:rPr>
        <w:t>.</w:t>
      </w:r>
    </w:p>
    <w:p w:rsidR="00EF7041" w:rsidRPr="00EF7041" w:rsidRDefault="00EF7041" w:rsidP="00EF7041">
      <w:pPr>
        <w:pStyle w:val="Brdtext1"/>
        <w:numPr>
          <w:ilvl w:val="0"/>
          <w:numId w:val="20"/>
        </w:numPr>
        <w:rPr>
          <w:rFonts w:eastAsiaTheme="minorEastAsia"/>
          <w:b/>
        </w:rPr>
      </w:pPr>
      <w:r w:rsidRPr="00EF7041">
        <w:rPr>
          <w:rFonts w:eastAsiaTheme="minorEastAsia"/>
          <w:b/>
        </w:rPr>
        <w:t>Helg ansvarig får inte använda Lös knappen i Life Care</w:t>
      </w:r>
      <w:r w:rsidRPr="00EF7041">
        <w:rPr>
          <w:rFonts w:eastAsiaTheme="minorEastAsia"/>
          <w:b/>
        </w:rPr>
        <w:t>.</w:t>
      </w:r>
    </w:p>
    <w:p w:rsidR="00F91FC5" w:rsidRDefault="00F91FC5" w:rsidP="00586448">
      <w:pPr>
        <w:rPr>
          <w:rFonts w:ascii="Garamond" w:hAnsi="Garamond"/>
          <w:sz w:val="24"/>
          <w:szCs w:val="24"/>
          <w:lang w:eastAsia="sv-SE" w:bidi="syr-SY"/>
        </w:rPr>
      </w:pPr>
    </w:p>
    <w:p w:rsidR="00A67F60" w:rsidRPr="00A67F60" w:rsidRDefault="00A67F60" w:rsidP="00A67F60">
      <w:pPr>
        <w:pStyle w:val="Rubrikliten"/>
      </w:pPr>
      <w:r w:rsidRPr="00D12BFE">
        <w:t>Logga in ring 1985</w:t>
      </w:r>
      <w:r>
        <w:t xml:space="preserve"> därefter tryck kod</w:t>
      </w:r>
      <w:r w:rsidRPr="00D12BFE">
        <w:t>, se kod nedan</w:t>
      </w:r>
    </w:p>
    <w:p w:rsidR="00A67F60" w:rsidRPr="008A27F2" w:rsidRDefault="00A67F60" w:rsidP="00A67F60">
      <w:pPr>
        <w:pStyle w:val="BrdtextProtokoll"/>
      </w:pPr>
      <w:r w:rsidRPr="008A27F2">
        <w:t xml:space="preserve">Centrala Larm 1 - 073-696 69 51 – </w:t>
      </w:r>
      <w:proofErr w:type="spellStart"/>
      <w:r w:rsidRPr="008A27F2">
        <w:t>ankn</w:t>
      </w:r>
      <w:proofErr w:type="spellEnd"/>
      <w:r w:rsidRPr="008A27F2">
        <w:t xml:space="preserve"> 3266 – kod att logga in med: 3080</w:t>
      </w:r>
    </w:p>
    <w:p w:rsidR="00A67F60" w:rsidRPr="008A27F2" w:rsidRDefault="00A67F60" w:rsidP="00A67F60">
      <w:pPr>
        <w:pStyle w:val="BrdtextProtokoll"/>
        <w:rPr>
          <w:color w:val="000000"/>
        </w:rPr>
      </w:pPr>
      <w:r w:rsidRPr="008A27F2">
        <w:t xml:space="preserve">Centrala Larm 2 - </w:t>
      </w:r>
      <w:r w:rsidRPr="008A27F2">
        <w:rPr>
          <w:color w:val="000000"/>
        </w:rPr>
        <w:t xml:space="preserve">070-285 21 47 – </w:t>
      </w:r>
      <w:proofErr w:type="spellStart"/>
      <w:r w:rsidRPr="008A27F2">
        <w:rPr>
          <w:color w:val="000000"/>
        </w:rPr>
        <w:t>ankn</w:t>
      </w:r>
      <w:proofErr w:type="spellEnd"/>
      <w:r w:rsidRPr="008A27F2">
        <w:rPr>
          <w:color w:val="000000"/>
        </w:rPr>
        <w:t xml:space="preserve"> 8198 – kod att logga in med: 3081</w:t>
      </w:r>
    </w:p>
    <w:p w:rsidR="00A67F60" w:rsidRPr="008A27F2" w:rsidRDefault="00A67F60" w:rsidP="00A67F60">
      <w:pPr>
        <w:pStyle w:val="BrdtextProtokoll"/>
        <w:rPr>
          <w:color w:val="000000"/>
        </w:rPr>
      </w:pPr>
      <w:r w:rsidRPr="008A27F2">
        <w:lastRenderedPageBreak/>
        <w:t xml:space="preserve">Östra Larm 1 - </w:t>
      </w:r>
      <w:r w:rsidRPr="008A27F2">
        <w:rPr>
          <w:color w:val="000000"/>
        </w:rPr>
        <w:t xml:space="preserve">070-280 30 78 – </w:t>
      </w:r>
      <w:proofErr w:type="spellStart"/>
      <w:r w:rsidRPr="008A27F2">
        <w:rPr>
          <w:color w:val="000000"/>
        </w:rPr>
        <w:t>ankn</w:t>
      </w:r>
      <w:proofErr w:type="spellEnd"/>
      <w:r w:rsidRPr="008A27F2">
        <w:rPr>
          <w:color w:val="000000"/>
        </w:rPr>
        <w:t xml:space="preserve"> 3273 – kod att logga in med: 3076</w:t>
      </w:r>
    </w:p>
    <w:p w:rsidR="00A67F60" w:rsidRPr="008A27F2" w:rsidRDefault="00A67F60" w:rsidP="00A67F60">
      <w:pPr>
        <w:pStyle w:val="BrdtextProtokoll"/>
        <w:rPr>
          <w:color w:val="000000"/>
        </w:rPr>
      </w:pPr>
      <w:r w:rsidRPr="008A27F2">
        <w:rPr>
          <w:color w:val="000000"/>
        </w:rPr>
        <w:t xml:space="preserve">Östra Larm 2 - 070-205 95 22 – </w:t>
      </w:r>
      <w:proofErr w:type="spellStart"/>
      <w:r w:rsidRPr="008A27F2">
        <w:rPr>
          <w:color w:val="000000"/>
        </w:rPr>
        <w:t>ankn</w:t>
      </w:r>
      <w:proofErr w:type="spellEnd"/>
      <w:r w:rsidRPr="008A27F2">
        <w:rPr>
          <w:color w:val="000000"/>
        </w:rPr>
        <w:t xml:space="preserve"> 3205 – kod att logga in med: 3077</w:t>
      </w:r>
    </w:p>
    <w:p w:rsidR="00A67F60" w:rsidRPr="008A27F2" w:rsidRDefault="00A67F60" w:rsidP="00A67F60">
      <w:pPr>
        <w:pStyle w:val="BrdtextProtokoll"/>
        <w:rPr>
          <w:color w:val="000000"/>
        </w:rPr>
      </w:pPr>
      <w:r w:rsidRPr="008A27F2">
        <w:rPr>
          <w:color w:val="000000"/>
        </w:rPr>
        <w:t xml:space="preserve">Västra Larm 1 - 076-129 51 12 – </w:t>
      </w:r>
      <w:proofErr w:type="spellStart"/>
      <w:r w:rsidRPr="008A27F2">
        <w:rPr>
          <w:color w:val="000000"/>
        </w:rPr>
        <w:t>ankn</w:t>
      </w:r>
      <w:proofErr w:type="spellEnd"/>
      <w:r w:rsidRPr="008A27F2">
        <w:rPr>
          <w:color w:val="000000"/>
        </w:rPr>
        <w:t xml:space="preserve"> 3363 – kod att logga in med: 3078</w:t>
      </w:r>
    </w:p>
    <w:p w:rsidR="00A67F60" w:rsidRDefault="00A67F60" w:rsidP="00A67F60">
      <w:pPr>
        <w:pStyle w:val="BrdtextProtokoll"/>
        <w:rPr>
          <w:color w:val="000000"/>
        </w:rPr>
      </w:pPr>
      <w:r w:rsidRPr="008A27F2">
        <w:rPr>
          <w:color w:val="000000"/>
        </w:rPr>
        <w:t xml:space="preserve">Västra Larm 2 - 076-129 52 95 – </w:t>
      </w:r>
      <w:proofErr w:type="spellStart"/>
      <w:r w:rsidRPr="008A27F2">
        <w:rPr>
          <w:color w:val="000000"/>
        </w:rPr>
        <w:t>ankn</w:t>
      </w:r>
      <w:proofErr w:type="spellEnd"/>
      <w:r w:rsidRPr="008A27F2">
        <w:rPr>
          <w:color w:val="000000"/>
        </w:rPr>
        <w:t xml:space="preserve"> 3365 – kod att logga in med: 3079</w:t>
      </w:r>
    </w:p>
    <w:p w:rsidR="00A67F60" w:rsidRDefault="00A67F60" w:rsidP="00A67F60">
      <w:pPr>
        <w:pStyle w:val="BrdtextProtokoll"/>
        <w:rPr>
          <w:color w:val="000000"/>
        </w:rPr>
      </w:pPr>
    </w:p>
    <w:p w:rsidR="00A67F60" w:rsidRPr="00A67F60" w:rsidRDefault="00A67F60" w:rsidP="00A67F60">
      <w:pPr>
        <w:pStyle w:val="Rubrikliten"/>
      </w:pPr>
      <w:r w:rsidRPr="00D12BFE">
        <w:t>Logga ut ring 1985</w:t>
      </w:r>
      <w:r>
        <w:t xml:space="preserve"> därefter tryck </w:t>
      </w:r>
      <w:r w:rsidRPr="00D12BFE">
        <w:t>#</w:t>
      </w:r>
    </w:p>
    <w:p w:rsidR="00A67F60" w:rsidRPr="00A67F60" w:rsidRDefault="00A67F60" w:rsidP="00A67F60">
      <w:pPr>
        <w:pStyle w:val="BrdtextProtokoll"/>
      </w:pPr>
      <w:r w:rsidRPr="00A67F60">
        <w:t>Västra ansvarar för kontorstelefonen 182 88 och CMG lördagar</w:t>
      </w:r>
    </w:p>
    <w:p w:rsidR="00A67F60" w:rsidRPr="00A67F60" w:rsidRDefault="00A67F60" w:rsidP="00A67F60">
      <w:pPr>
        <w:pStyle w:val="BrdtextProtokoll"/>
      </w:pPr>
      <w:r w:rsidRPr="00A67F60">
        <w:t>Östra ansvarar för kontorstelefonen 182 88 och CMG söndagar</w:t>
      </w:r>
    </w:p>
    <w:p w:rsidR="00A67F60" w:rsidRPr="008A27F2" w:rsidRDefault="00A67F60" w:rsidP="00A67F60">
      <w:pPr>
        <w:pStyle w:val="BrdtextProtokoll"/>
        <w:rPr>
          <w:color w:val="000000"/>
        </w:rPr>
      </w:pPr>
    </w:p>
    <w:p w:rsidR="00D6782F" w:rsidRDefault="00D6782F" w:rsidP="00586448">
      <w:pPr>
        <w:rPr>
          <w:rFonts w:ascii="Garamond" w:hAnsi="Garamond"/>
          <w:sz w:val="24"/>
          <w:szCs w:val="24"/>
          <w:lang w:eastAsia="sv-SE" w:bidi="syr-SY"/>
        </w:rPr>
      </w:pPr>
    </w:p>
    <w:p w:rsidR="00586448" w:rsidRPr="00586448" w:rsidRDefault="00586448" w:rsidP="00A67F60">
      <w:pPr>
        <w:rPr>
          <w:rFonts w:ascii="Garamond" w:hAnsi="Garamond"/>
          <w:sz w:val="24"/>
          <w:szCs w:val="24"/>
          <w:lang w:eastAsia="sv-SE" w:bidi="syr-SY"/>
        </w:rPr>
      </w:pPr>
    </w:p>
    <w:sectPr w:rsidR="00586448" w:rsidRPr="00586448" w:rsidSect="00A132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5" w:footer="5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F60" w:rsidRDefault="00A67F60" w:rsidP="00432709">
      <w:pPr>
        <w:spacing w:after="0"/>
      </w:pPr>
      <w:r>
        <w:separator/>
      </w:r>
    </w:p>
  </w:endnote>
  <w:endnote w:type="continuationSeparator" w:id="0">
    <w:p w:rsidR="00A67F60" w:rsidRDefault="00A67F60" w:rsidP="004327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448" w:rsidRDefault="00586448">
    <w:pPr>
      <w:pStyle w:val="Sidfot"/>
    </w:pPr>
    <w:r w:rsidRPr="00DE29ED">
      <w:rPr>
        <w:rFonts w:cs="Arial"/>
        <w:noProof/>
        <w:sz w:val="14"/>
        <w:szCs w:val="14"/>
      </w:rPr>
      <w:drawing>
        <wp:anchor distT="0" distB="0" distL="114300" distR="114300" simplePos="0" relativeHeight="251667456" behindDoc="1" locked="1" layoutInCell="1" allowOverlap="0" wp14:anchorId="782A911E" wp14:editId="140E334C">
          <wp:simplePos x="0" y="0"/>
          <wp:positionH relativeFrom="margin">
            <wp:posOffset>-253365</wp:posOffset>
          </wp:positionH>
          <wp:positionV relativeFrom="page">
            <wp:posOffset>10186670</wp:posOffset>
          </wp:positionV>
          <wp:extent cx="6263640" cy="302260"/>
          <wp:effectExtent l="0" t="0" r="3810" b="254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derkoping_dek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30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45D" w:rsidRPr="00DE29ED" w:rsidRDefault="00B4345D" w:rsidP="00586448">
    <w:pPr>
      <w:pStyle w:val="Sidfot"/>
      <w:tabs>
        <w:tab w:val="clear" w:pos="4536"/>
        <w:tab w:val="clear" w:pos="9072"/>
        <w:tab w:val="left" w:pos="5139"/>
      </w:tabs>
      <w:jc w:val="both"/>
      <w:rPr>
        <w:sz w:val="14"/>
        <w:szCs w:val="14"/>
      </w:rPr>
    </w:pPr>
    <w:r w:rsidRPr="00DE29ED">
      <w:rPr>
        <w:rFonts w:cs="Arial"/>
        <w:noProof/>
        <w:sz w:val="14"/>
        <w:szCs w:val="14"/>
      </w:rPr>
      <w:drawing>
        <wp:anchor distT="0" distB="0" distL="114300" distR="114300" simplePos="0" relativeHeight="251665408" behindDoc="1" locked="1" layoutInCell="1" allowOverlap="0" wp14:anchorId="530DAD78" wp14:editId="4EC4BE04">
          <wp:simplePos x="0" y="0"/>
          <wp:positionH relativeFrom="page">
            <wp:align>center</wp:align>
          </wp:positionH>
          <wp:positionV relativeFrom="page">
            <wp:posOffset>10191750</wp:posOffset>
          </wp:positionV>
          <wp:extent cx="6263640" cy="302260"/>
          <wp:effectExtent l="0" t="0" r="3810" b="254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derkoping_dek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30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448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F60" w:rsidRDefault="00A67F60" w:rsidP="00432709">
      <w:pPr>
        <w:spacing w:after="0"/>
      </w:pPr>
      <w:r>
        <w:separator/>
      </w:r>
    </w:p>
  </w:footnote>
  <w:footnote w:type="continuationSeparator" w:id="0">
    <w:p w:rsidR="00A67F60" w:rsidRDefault="00A67F60" w:rsidP="004327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45D" w:rsidRDefault="00586448" w:rsidP="00061202">
    <w:pPr>
      <w:pStyle w:val="Sidhuvud"/>
      <w:rPr>
        <w:rStyle w:val="Sidnummer"/>
      </w:rPr>
    </w:pPr>
    <w:r w:rsidRPr="00E058B6">
      <w:rPr>
        <w:rFonts w:asciiTheme="minorBidi" w:hAnsiTheme="minorBidi" w:cstheme="minorBidi"/>
        <w:noProof/>
      </w:rPr>
      <w:drawing>
        <wp:anchor distT="0" distB="0" distL="114300" distR="114300" simplePos="0" relativeHeight="251669504" behindDoc="0" locked="1" layoutInCell="1" allowOverlap="0" wp14:anchorId="093AE59E" wp14:editId="3387994B">
          <wp:simplePos x="0" y="0"/>
          <wp:positionH relativeFrom="margin">
            <wp:posOffset>-473075</wp:posOffset>
          </wp:positionH>
          <wp:positionV relativeFrom="page">
            <wp:posOffset>269240</wp:posOffset>
          </wp:positionV>
          <wp:extent cx="1155700" cy="730885"/>
          <wp:effectExtent l="0" t="0" r="635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derkoping.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7308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45D">
      <w:tab/>
    </w:r>
    <w:r w:rsidR="00B4345D">
      <w:tab/>
    </w:r>
    <w:r w:rsidR="00B4345D">
      <w:rPr>
        <w:rStyle w:val="Sidnummer"/>
      </w:rPr>
      <w:fldChar w:fldCharType="begin"/>
    </w:r>
    <w:r w:rsidR="00B4345D">
      <w:rPr>
        <w:rStyle w:val="Sidnummer"/>
      </w:rPr>
      <w:instrText xml:space="preserve"> PAGE </w:instrText>
    </w:r>
    <w:r w:rsidR="00B4345D">
      <w:rPr>
        <w:rStyle w:val="Sidnummer"/>
      </w:rPr>
      <w:fldChar w:fldCharType="separate"/>
    </w:r>
    <w:r w:rsidR="00D6782F">
      <w:rPr>
        <w:rStyle w:val="Sidnummer"/>
        <w:noProof/>
      </w:rPr>
      <w:t>2</w:t>
    </w:r>
    <w:r w:rsidR="00B4345D">
      <w:rPr>
        <w:rStyle w:val="Sidnummer"/>
      </w:rPr>
      <w:fldChar w:fldCharType="end"/>
    </w:r>
    <w:r w:rsidR="00B4345D">
      <w:rPr>
        <w:rStyle w:val="Sidnummer"/>
      </w:rPr>
      <w:t xml:space="preserve"> (</w:t>
    </w:r>
    <w:r w:rsidR="00B4345D">
      <w:rPr>
        <w:rStyle w:val="Sidnummer"/>
      </w:rPr>
      <w:fldChar w:fldCharType="begin"/>
    </w:r>
    <w:r w:rsidR="00B4345D">
      <w:rPr>
        <w:rStyle w:val="Sidnummer"/>
      </w:rPr>
      <w:instrText xml:space="preserve"> NUMPAGES </w:instrText>
    </w:r>
    <w:r w:rsidR="00B4345D">
      <w:rPr>
        <w:rStyle w:val="Sidnummer"/>
      </w:rPr>
      <w:fldChar w:fldCharType="separate"/>
    </w:r>
    <w:r w:rsidR="00E94A90">
      <w:rPr>
        <w:rStyle w:val="Sidnummer"/>
        <w:noProof/>
      </w:rPr>
      <w:t>1</w:t>
    </w:r>
    <w:r w:rsidR="00B4345D">
      <w:rPr>
        <w:rStyle w:val="Sidnummer"/>
      </w:rPr>
      <w:fldChar w:fldCharType="end"/>
    </w:r>
    <w:r w:rsidR="00B4345D">
      <w:rPr>
        <w:rStyle w:val="Sidnummer"/>
      </w:rPr>
      <w:t>)</w:t>
    </w:r>
  </w:p>
  <w:p w:rsidR="00A132DD" w:rsidRDefault="00A132DD" w:rsidP="00061202">
    <w:pPr>
      <w:pStyle w:val="Sidhuvud"/>
      <w:rPr>
        <w:rStyle w:val="Sidnummer"/>
      </w:rPr>
    </w:pPr>
  </w:p>
  <w:p w:rsidR="00A132DD" w:rsidRDefault="00A132DD" w:rsidP="00061202">
    <w:pPr>
      <w:pStyle w:val="Sidhuvud"/>
      <w:rPr>
        <w:rStyle w:val="Sidnummer"/>
      </w:rPr>
    </w:pPr>
  </w:p>
  <w:p w:rsidR="00A132DD" w:rsidRDefault="00A132DD" w:rsidP="00061202">
    <w:pPr>
      <w:pStyle w:val="Sidhuvud"/>
      <w:rPr>
        <w:rStyle w:val="Sidnummer"/>
      </w:rPr>
    </w:pPr>
  </w:p>
  <w:p w:rsidR="00A132DD" w:rsidRDefault="00A132DD" w:rsidP="00061202">
    <w:pPr>
      <w:pStyle w:val="Sidhuvud"/>
      <w:rPr>
        <w:rStyle w:val="Sidnummer"/>
      </w:rPr>
    </w:pPr>
  </w:p>
  <w:p w:rsidR="00A132DD" w:rsidRPr="00061202" w:rsidRDefault="00A132DD" w:rsidP="000612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938" w:type="dxa"/>
      <w:tblInd w:w="12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1276"/>
      <w:gridCol w:w="2349"/>
      <w:gridCol w:w="1903"/>
    </w:tblGrid>
    <w:tr w:rsidR="00B4345D" w:rsidRPr="009207D7" w:rsidTr="0051751E">
      <w:trPr>
        <w:trHeight w:hRule="exact" w:val="1134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4345D" w:rsidRPr="00295D99" w:rsidRDefault="00B4345D" w:rsidP="00B4345D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Dokumentansvarig;</w:t>
          </w:r>
        </w:p>
        <w:p w:rsidR="00B4345D" w:rsidRPr="00295D99" w:rsidRDefault="00F000D0" w:rsidP="00F000D0">
          <w:pPr>
            <w:tabs>
              <w:tab w:val="right" w:pos="2194"/>
            </w:tabs>
            <w:autoSpaceDE w:val="0"/>
            <w:autoSpaceDN w:val="0"/>
            <w:adjustRightInd w:val="0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color w:val="000000"/>
              <w:sz w:val="20"/>
              <w:szCs w:val="20"/>
            </w:rPr>
            <w:tab/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4345D" w:rsidRPr="00295D99" w:rsidRDefault="00B4345D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proofErr w:type="gramStart"/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Dok.nr./</w:t>
          </w:r>
          <w:proofErr w:type="gramEnd"/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br/>
            <w:t>Förvalt.</w:t>
          </w: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br/>
          </w:r>
        </w:p>
      </w:tc>
      <w:tc>
        <w:tcPr>
          <w:tcW w:w="425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F56" w:rsidRPr="00295D99" w:rsidRDefault="00B4345D" w:rsidP="00D01F56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Dokumentnamn;</w:t>
          </w:r>
        </w:p>
        <w:p w:rsidR="00F01371" w:rsidRPr="00F01371" w:rsidRDefault="00F01371" w:rsidP="00F01371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F01371">
            <w:rPr>
              <w:rFonts w:ascii="Arial" w:hAnsi="Arial" w:cs="Arial"/>
              <w:color w:val="000000"/>
              <w:sz w:val="20"/>
              <w:szCs w:val="20"/>
            </w:rPr>
            <w:t xml:space="preserve">Arbetsbeskrivning och rutin </w:t>
          </w:r>
          <w:r>
            <w:rPr>
              <w:rFonts w:ascii="Arial" w:hAnsi="Arial" w:cs="Arial"/>
              <w:color w:val="000000"/>
              <w:sz w:val="20"/>
              <w:szCs w:val="20"/>
            </w:rPr>
            <w:t>h</w:t>
          </w:r>
          <w:r w:rsidRPr="00F01371">
            <w:rPr>
              <w:rFonts w:ascii="Arial" w:hAnsi="Arial" w:cs="Arial"/>
              <w:color w:val="000000"/>
              <w:sz w:val="20"/>
              <w:szCs w:val="20"/>
            </w:rPr>
            <w:t>elgansvarig</w:t>
          </w:r>
        </w:p>
        <w:p w:rsidR="00A67F60" w:rsidRPr="00295D99" w:rsidRDefault="00F01371" w:rsidP="00F01371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F01371">
            <w:rPr>
              <w:rFonts w:ascii="Arial" w:hAnsi="Arial" w:cs="Arial"/>
              <w:color w:val="000000"/>
              <w:sz w:val="20"/>
              <w:szCs w:val="20"/>
            </w:rPr>
            <w:t>Östra, Västra och Centrala</w:t>
          </w:r>
        </w:p>
      </w:tc>
    </w:tr>
    <w:tr w:rsidR="00B4345D" w:rsidRPr="009207D7" w:rsidTr="00A67F60">
      <w:trPr>
        <w:trHeight w:hRule="exact" w:val="1557"/>
      </w:trPr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67F60" w:rsidRPr="00A67F60" w:rsidRDefault="00B4345D" w:rsidP="00A67F60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Upprättad/reviderad av;</w:t>
          </w: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br/>
          </w:r>
          <w:r w:rsidR="00A67F60" w:rsidRPr="00A67F60">
            <w:rPr>
              <w:rFonts w:ascii="Arial" w:hAnsi="Arial" w:cs="Arial"/>
              <w:color w:val="000000"/>
              <w:sz w:val="20"/>
              <w:szCs w:val="20"/>
            </w:rPr>
            <w:t>Ismeta Muminovic</w:t>
          </w:r>
          <w:r w:rsidR="00A67F60">
            <w:rPr>
              <w:rFonts w:ascii="Arial" w:hAnsi="Arial" w:cs="Arial"/>
              <w:color w:val="000000"/>
              <w:sz w:val="20"/>
              <w:szCs w:val="20"/>
            </w:rPr>
            <w:t>, enhetschef</w:t>
          </w:r>
        </w:p>
        <w:p w:rsidR="00F01371" w:rsidRPr="00F01371" w:rsidRDefault="00F01371" w:rsidP="00F01371">
          <w:pPr>
            <w:spacing w:after="95"/>
            <w:rPr>
              <w:rFonts w:ascii="Arial" w:hAnsi="Arial" w:cs="Arial"/>
              <w:color w:val="000000"/>
              <w:sz w:val="20"/>
              <w:szCs w:val="20"/>
            </w:rPr>
          </w:pPr>
          <w:r w:rsidRPr="00F01371">
            <w:rPr>
              <w:rFonts w:ascii="Arial" w:hAnsi="Arial" w:cs="Arial"/>
              <w:color w:val="000000"/>
              <w:sz w:val="20"/>
              <w:szCs w:val="20"/>
            </w:rPr>
            <w:t>Anna-Karin Westlund</w:t>
          </w:r>
          <w:r>
            <w:rPr>
              <w:rFonts w:ascii="Arial" w:hAnsi="Arial" w:cs="Arial"/>
              <w:color w:val="000000"/>
              <w:sz w:val="20"/>
              <w:szCs w:val="20"/>
            </w:rPr>
            <w:t>, enhetschef</w:t>
          </w:r>
        </w:p>
        <w:p w:rsidR="00B4345D" w:rsidRPr="00F01371" w:rsidRDefault="00A67F60" w:rsidP="00A67F60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A67F60">
            <w:rPr>
              <w:rFonts w:ascii="Arial" w:hAnsi="Arial" w:cs="Arial"/>
              <w:color w:val="000000"/>
              <w:sz w:val="20"/>
              <w:szCs w:val="20"/>
            </w:rPr>
            <w:t>Lotta Forsberg</w:t>
          </w:r>
          <w:r>
            <w:rPr>
              <w:rFonts w:ascii="Arial" w:hAnsi="Arial" w:cs="Arial"/>
              <w:color w:val="000000"/>
              <w:sz w:val="20"/>
              <w:szCs w:val="20"/>
            </w:rPr>
            <w:t>, enhetschef</w:t>
          </w:r>
        </w:p>
        <w:p w:rsidR="00B4345D" w:rsidRPr="00295D99" w:rsidRDefault="00B4345D" w:rsidP="00F000D0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23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4345D" w:rsidRPr="00295D99" w:rsidRDefault="00B4345D" w:rsidP="00B4345D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Upprättad/reviderad dat;</w:t>
          </w:r>
        </w:p>
        <w:p w:rsidR="00B4345D" w:rsidRDefault="00A67F60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A67F60">
            <w:rPr>
              <w:rFonts w:ascii="Arial" w:hAnsi="Arial" w:cs="Arial"/>
              <w:color w:val="000000"/>
              <w:sz w:val="20"/>
              <w:szCs w:val="20"/>
            </w:rPr>
            <w:t>2026-01-29</w:t>
          </w:r>
        </w:p>
        <w:p w:rsidR="00EF7041" w:rsidRDefault="00EF7041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EF7041">
            <w:rPr>
              <w:rFonts w:ascii="Arial" w:hAnsi="Arial" w:cs="Arial"/>
              <w:color w:val="000000"/>
              <w:sz w:val="20"/>
              <w:szCs w:val="20"/>
            </w:rPr>
            <w:t>2026-05-11</w:t>
          </w:r>
        </w:p>
        <w:p w:rsidR="00A67F60" w:rsidRPr="00295D99" w:rsidRDefault="00A67F60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</w:p>
      </w:tc>
      <w:tc>
        <w:tcPr>
          <w:tcW w:w="19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4345D" w:rsidRPr="00295D99" w:rsidRDefault="00B4345D" w:rsidP="00B4345D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Revideras;</w:t>
          </w:r>
        </w:p>
        <w:p w:rsidR="00EF7041" w:rsidRDefault="00EF7041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EF7041">
            <w:rPr>
              <w:rFonts w:ascii="Arial" w:hAnsi="Arial" w:cs="Arial"/>
              <w:color w:val="000000"/>
              <w:sz w:val="20"/>
              <w:szCs w:val="20"/>
            </w:rPr>
            <w:t>2027-07-01</w:t>
          </w:r>
        </w:p>
        <w:p w:rsidR="00B4345D" w:rsidRPr="00295D99" w:rsidRDefault="00B4345D" w:rsidP="00B4345D">
          <w:pPr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295D99">
            <w:rPr>
              <w:rFonts w:ascii="Arial" w:hAnsi="Arial" w:cs="Arial"/>
              <w:b/>
              <w:color w:val="000000"/>
              <w:sz w:val="20"/>
              <w:szCs w:val="20"/>
            </w:rPr>
            <w:t>Sida;</w:t>
          </w:r>
          <w:r w:rsidRPr="00295D99">
            <w:rPr>
              <w:rFonts w:ascii="Arial" w:hAnsi="Arial" w:cs="Arial"/>
              <w:color w:val="000000"/>
              <w:sz w:val="20"/>
              <w:szCs w:val="20"/>
            </w:rPr>
            <w:t xml:space="preserve"> </w: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begin"/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instrText>PAGE  \* Arabic  \* MERGEFORMAT</w:instrTex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separate"/>
          </w:r>
          <w:r w:rsidR="00E66D60">
            <w:rPr>
              <w:rFonts w:ascii="Arial" w:hAnsi="Arial" w:cs="Arial"/>
              <w:bCs/>
              <w:noProof/>
              <w:color w:val="000000"/>
              <w:sz w:val="20"/>
              <w:szCs w:val="20"/>
            </w:rPr>
            <w:t>1</w: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end"/>
          </w:r>
          <w:r w:rsidRPr="00295D99">
            <w:rPr>
              <w:rFonts w:ascii="Arial" w:hAnsi="Arial" w:cs="Arial"/>
              <w:color w:val="000000"/>
              <w:sz w:val="20"/>
              <w:szCs w:val="20"/>
            </w:rPr>
            <w:t xml:space="preserve"> av </w: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begin"/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instrText>NUMPAGES  \* Arabic  \* MERGEFORMAT</w:instrTex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separate"/>
          </w:r>
          <w:r w:rsidR="00E66D60">
            <w:rPr>
              <w:rFonts w:ascii="Arial" w:hAnsi="Arial" w:cs="Arial"/>
              <w:bCs/>
              <w:noProof/>
              <w:color w:val="000000"/>
              <w:sz w:val="20"/>
              <w:szCs w:val="20"/>
            </w:rPr>
            <w:t>1</w:t>
          </w:r>
          <w:r w:rsidRPr="00295D99">
            <w:rPr>
              <w:rFonts w:ascii="Arial" w:hAnsi="Arial" w:cs="Arial"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4345D" w:rsidRPr="00226063" w:rsidRDefault="00B4345D" w:rsidP="00B4345D">
    <w:pPr>
      <w:pStyle w:val="Sidhuvud"/>
      <w:tabs>
        <w:tab w:val="clear" w:pos="4536"/>
        <w:tab w:val="left" w:pos="1680"/>
        <w:tab w:val="center" w:pos="3828"/>
      </w:tabs>
      <w:rPr>
        <w:rFonts w:asciiTheme="minorBidi" w:hAnsiTheme="minorBidi" w:cstheme="minorBidi"/>
      </w:rPr>
    </w:pPr>
    <w:r w:rsidRPr="00E058B6">
      <w:rPr>
        <w:rFonts w:asciiTheme="minorBidi" w:hAnsiTheme="minorBidi" w:cstheme="minorBidi"/>
        <w:noProof/>
      </w:rPr>
      <w:drawing>
        <wp:anchor distT="0" distB="0" distL="114300" distR="114300" simplePos="0" relativeHeight="251663360" behindDoc="0" locked="1" layoutInCell="1" allowOverlap="0" wp14:anchorId="6E562D63" wp14:editId="7B181F5B">
          <wp:simplePos x="0" y="0"/>
          <wp:positionH relativeFrom="margin">
            <wp:posOffset>-466725</wp:posOffset>
          </wp:positionH>
          <wp:positionV relativeFrom="page">
            <wp:posOffset>450215</wp:posOffset>
          </wp:positionV>
          <wp:extent cx="1155700" cy="730885"/>
          <wp:effectExtent l="0" t="0" r="6350" b="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derkoping.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7308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359C"/>
    <w:multiLevelType w:val="multilevel"/>
    <w:tmpl w:val="A522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8305B"/>
    <w:multiLevelType w:val="multilevel"/>
    <w:tmpl w:val="7CBC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F58DF"/>
    <w:multiLevelType w:val="multilevel"/>
    <w:tmpl w:val="6AE8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43D86"/>
    <w:multiLevelType w:val="multilevel"/>
    <w:tmpl w:val="E372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30143"/>
    <w:multiLevelType w:val="hybridMultilevel"/>
    <w:tmpl w:val="440004DC"/>
    <w:lvl w:ilvl="0" w:tplc="795E76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17C89"/>
    <w:multiLevelType w:val="hybridMultilevel"/>
    <w:tmpl w:val="C96270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95363"/>
    <w:multiLevelType w:val="hybridMultilevel"/>
    <w:tmpl w:val="97A62E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50CA6"/>
    <w:multiLevelType w:val="multilevel"/>
    <w:tmpl w:val="C192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43CEC"/>
    <w:multiLevelType w:val="hybridMultilevel"/>
    <w:tmpl w:val="D80013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C548E"/>
    <w:multiLevelType w:val="multilevel"/>
    <w:tmpl w:val="4A7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961B0"/>
    <w:multiLevelType w:val="hybridMultilevel"/>
    <w:tmpl w:val="40F44A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013A3"/>
    <w:multiLevelType w:val="multilevel"/>
    <w:tmpl w:val="2900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871E07"/>
    <w:multiLevelType w:val="multilevel"/>
    <w:tmpl w:val="4526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F28AE"/>
    <w:multiLevelType w:val="hybridMultilevel"/>
    <w:tmpl w:val="79C89294"/>
    <w:lvl w:ilvl="0" w:tplc="3940CF26">
      <w:start w:val="2020"/>
      <w:numFmt w:val="bullet"/>
      <w:lvlText w:val="-"/>
      <w:lvlJc w:val="left"/>
      <w:pPr>
        <w:ind w:left="576" w:hanging="360"/>
      </w:pPr>
      <w:rPr>
        <w:rFonts w:ascii="Garamond" w:eastAsia="Garamond" w:hAnsi="Garamond" w:cs="Garamond" w:hint="default"/>
      </w:rPr>
    </w:lvl>
    <w:lvl w:ilvl="1" w:tplc="041D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49200E23"/>
    <w:multiLevelType w:val="hybridMultilevel"/>
    <w:tmpl w:val="3EAA8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D7423"/>
    <w:multiLevelType w:val="multilevel"/>
    <w:tmpl w:val="5822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B7CD6"/>
    <w:multiLevelType w:val="hybridMultilevel"/>
    <w:tmpl w:val="6E04E7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117DA"/>
    <w:multiLevelType w:val="multilevel"/>
    <w:tmpl w:val="897A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5666E4"/>
    <w:multiLevelType w:val="multilevel"/>
    <w:tmpl w:val="0B3C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2054E5"/>
    <w:multiLevelType w:val="multilevel"/>
    <w:tmpl w:val="510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1"/>
  </w:num>
  <w:num w:numId="5">
    <w:abstractNumId w:val="7"/>
  </w:num>
  <w:num w:numId="6">
    <w:abstractNumId w:val="17"/>
  </w:num>
  <w:num w:numId="7">
    <w:abstractNumId w:val="2"/>
  </w:num>
  <w:num w:numId="8">
    <w:abstractNumId w:val="18"/>
  </w:num>
  <w:num w:numId="9">
    <w:abstractNumId w:val="0"/>
  </w:num>
  <w:num w:numId="10">
    <w:abstractNumId w:val="12"/>
  </w:num>
  <w:num w:numId="11">
    <w:abstractNumId w:val="1"/>
  </w:num>
  <w:num w:numId="12">
    <w:abstractNumId w:val="9"/>
  </w:num>
  <w:num w:numId="13">
    <w:abstractNumId w:val="15"/>
  </w:num>
  <w:num w:numId="14">
    <w:abstractNumId w:val="19"/>
  </w:num>
  <w:num w:numId="15">
    <w:abstractNumId w:val="5"/>
  </w:num>
  <w:num w:numId="16">
    <w:abstractNumId w:val="13"/>
  </w:num>
  <w:num w:numId="17">
    <w:abstractNumId w:val="16"/>
  </w:num>
  <w:num w:numId="18">
    <w:abstractNumId w:val="8"/>
  </w:num>
  <w:num w:numId="19">
    <w:abstractNumId w:val="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0"/>
    <w:rsid w:val="000318A5"/>
    <w:rsid w:val="000338C7"/>
    <w:rsid w:val="00035C74"/>
    <w:rsid w:val="00036FEA"/>
    <w:rsid w:val="00061202"/>
    <w:rsid w:val="00084203"/>
    <w:rsid w:val="000C2023"/>
    <w:rsid w:val="000C5CB6"/>
    <w:rsid w:val="000E0A09"/>
    <w:rsid w:val="001465F4"/>
    <w:rsid w:val="00174C62"/>
    <w:rsid w:val="00184D96"/>
    <w:rsid w:val="00185225"/>
    <w:rsid w:val="00186027"/>
    <w:rsid w:val="00195C1C"/>
    <w:rsid w:val="001A7D61"/>
    <w:rsid w:val="001B48AB"/>
    <w:rsid w:val="001C216B"/>
    <w:rsid w:val="001F47EF"/>
    <w:rsid w:val="00200026"/>
    <w:rsid w:val="00206E87"/>
    <w:rsid w:val="00226063"/>
    <w:rsid w:val="00231D7A"/>
    <w:rsid w:val="002532AF"/>
    <w:rsid w:val="00263255"/>
    <w:rsid w:val="00281333"/>
    <w:rsid w:val="002841B4"/>
    <w:rsid w:val="00295D99"/>
    <w:rsid w:val="002B2559"/>
    <w:rsid w:val="002C3309"/>
    <w:rsid w:val="002C5E54"/>
    <w:rsid w:val="002D7A68"/>
    <w:rsid w:val="002E6BFE"/>
    <w:rsid w:val="003114C6"/>
    <w:rsid w:val="003148DF"/>
    <w:rsid w:val="00314917"/>
    <w:rsid w:val="003448FB"/>
    <w:rsid w:val="003515CF"/>
    <w:rsid w:val="00352155"/>
    <w:rsid w:val="00357289"/>
    <w:rsid w:val="003703CC"/>
    <w:rsid w:val="0040431D"/>
    <w:rsid w:val="00406197"/>
    <w:rsid w:val="0041371B"/>
    <w:rsid w:val="00417950"/>
    <w:rsid w:val="00432709"/>
    <w:rsid w:val="00440282"/>
    <w:rsid w:val="00471D2E"/>
    <w:rsid w:val="00471E77"/>
    <w:rsid w:val="004777CA"/>
    <w:rsid w:val="00492312"/>
    <w:rsid w:val="0049443D"/>
    <w:rsid w:val="004A5C1B"/>
    <w:rsid w:val="004A65C1"/>
    <w:rsid w:val="004D1780"/>
    <w:rsid w:val="004E0F9A"/>
    <w:rsid w:val="004E1C56"/>
    <w:rsid w:val="004E7E58"/>
    <w:rsid w:val="004F04D3"/>
    <w:rsid w:val="004F67B9"/>
    <w:rsid w:val="00515943"/>
    <w:rsid w:val="005167BD"/>
    <w:rsid w:val="00517482"/>
    <w:rsid w:val="0051751E"/>
    <w:rsid w:val="00541918"/>
    <w:rsid w:val="005520C6"/>
    <w:rsid w:val="00552108"/>
    <w:rsid w:val="00566540"/>
    <w:rsid w:val="00586448"/>
    <w:rsid w:val="005C5EF0"/>
    <w:rsid w:val="005C6488"/>
    <w:rsid w:val="005D375B"/>
    <w:rsid w:val="005F2DEF"/>
    <w:rsid w:val="005F3604"/>
    <w:rsid w:val="0061529D"/>
    <w:rsid w:val="006303BB"/>
    <w:rsid w:val="00641CC9"/>
    <w:rsid w:val="006465D2"/>
    <w:rsid w:val="00697881"/>
    <w:rsid w:val="006C4321"/>
    <w:rsid w:val="006D6473"/>
    <w:rsid w:val="00716E2F"/>
    <w:rsid w:val="007264EA"/>
    <w:rsid w:val="00774810"/>
    <w:rsid w:val="00775B75"/>
    <w:rsid w:val="007A09FD"/>
    <w:rsid w:val="007A645E"/>
    <w:rsid w:val="007B75EC"/>
    <w:rsid w:val="007C3080"/>
    <w:rsid w:val="007C5433"/>
    <w:rsid w:val="007C6B3D"/>
    <w:rsid w:val="007F15EA"/>
    <w:rsid w:val="00800FC2"/>
    <w:rsid w:val="00812F84"/>
    <w:rsid w:val="00821FAB"/>
    <w:rsid w:val="00823C86"/>
    <w:rsid w:val="00856F71"/>
    <w:rsid w:val="00860756"/>
    <w:rsid w:val="008727B4"/>
    <w:rsid w:val="00874B19"/>
    <w:rsid w:val="008772F4"/>
    <w:rsid w:val="0088712F"/>
    <w:rsid w:val="008A3E8F"/>
    <w:rsid w:val="008D146A"/>
    <w:rsid w:val="009130F7"/>
    <w:rsid w:val="00925F7D"/>
    <w:rsid w:val="00936264"/>
    <w:rsid w:val="009465FA"/>
    <w:rsid w:val="0095742B"/>
    <w:rsid w:val="009816C3"/>
    <w:rsid w:val="00990717"/>
    <w:rsid w:val="009922D3"/>
    <w:rsid w:val="009924AD"/>
    <w:rsid w:val="009A4C5E"/>
    <w:rsid w:val="009B05EF"/>
    <w:rsid w:val="009C006B"/>
    <w:rsid w:val="009C36B2"/>
    <w:rsid w:val="009D15E1"/>
    <w:rsid w:val="009E3EB7"/>
    <w:rsid w:val="009E6300"/>
    <w:rsid w:val="009E68F4"/>
    <w:rsid w:val="00A132DD"/>
    <w:rsid w:val="00A139D4"/>
    <w:rsid w:val="00A16831"/>
    <w:rsid w:val="00A2357B"/>
    <w:rsid w:val="00A323AF"/>
    <w:rsid w:val="00A37030"/>
    <w:rsid w:val="00A45C25"/>
    <w:rsid w:val="00A67F60"/>
    <w:rsid w:val="00A72261"/>
    <w:rsid w:val="00A9133B"/>
    <w:rsid w:val="00AA129A"/>
    <w:rsid w:val="00AC369E"/>
    <w:rsid w:val="00AD1BF3"/>
    <w:rsid w:val="00AD243E"/>
    <w:rsid w:val="00AD48CB"/>
    <w:rsid w:val="00AE5B6B"/>
    <w:rsid w:val="00B172FB"/>
    <w:rsid w:val="00B4345D"/>
    <w:rsid w:val="00B4392E"/>
    <w:rsid w:val="00B4396D"/>
    <w:rsid w:val="00B55D54"/>
    <w:rsid w:val="00B656CB"/>
    <w:rsid w:val="00B73969"/>
    <w:rsid w:val="00B87263"/>
    <w:rsid w:val="00B909B8"/>
    <w:rsid w:val="00B90E17"/>
    <w:rsid w:val="00B966DE"/>
    <w:rsid w:val="00BC0A1D"/>
    <w:rsid w:val="00BD0EAE"/>
    <w:rsid w:val="00BD7E5F"/>
    <w:rsid w:val="00BF442C"/>
    <w:rsid w:val="00BF4D7A"/>
    <w:rsid w:val="00C118C9"/>
    <w:rsid w:val="00C12D1F"/>
    <w:rsid w:val="00C518F2"/>
    <w:rsid w:val="00C55900"/>
    <w:rsid w:val="00C60881"/>
    <w:rsid w:val="00C678A0"/>
    <w:rsid w:val="00C7164D"/>
    <w:rsid w:val="00C75978"/>
    <w:rsid w:val="00CD7791"/>
    <w:rsid w:val="00CE193E"/>
    <w:rsid w:val="00CF44C2"/>
    <w:rsid w:val="00D01F56"/>
    <w:rsid w:val="00D06E63"/>
    <w:rsid w:val="00D3022F"/>
    <w:rsid w:val="00D40450"/>
    <w:rsid w:val="00D60D2A"/>
    <w:rsid w:val="00D6782F"/>
    <w:rsid w:val="00D96793"/>
    <w:rsid w:val="00DA0C7E"/>
    <w:rsid w:val="00DA3653"/>
    <w:rsid w:val="00DB4E58"/>
    <w:rsid w:val="00DC0EC5"/>
    <w:rsid w:val="00DE29ED"/>
    <w:rsid w:val="00E058B6"/>
    <w:rsid w:val="00E11862"/>
    <w:rsid w:val="00E17C79"/>
    <w:rsid w:val="00E24E47"/>
    <w:rsid w:val="00E25FB2"/>
    <w:rsid w:val="00E47C2E"/>
    <w:rsid w:val="00E50474"/>
    <w:rsid w:val="00E56355"/>
    <w:rsid w:val="00E66D60"/>
    <w:rsid w:val="00E926C3"/>
    <w:rsid w:val="00E94A90"/>
    <w:rsid w:val="00E97182"/>
    <w:rsid w:val="00EC79E5"/>
    <w:rsid w:val="00EF7041"/>
    <w:rsid w:val="00F000D0"/>
    <w:rsid w:val="00F01371"/>
    <w:rsid w:val="00F41001"/>
    <w:rsid w:val="00F47D75"/>
    <w:rsid w:val="00F5472A"/>
    <w:rsid w:val="00F6085C"/>
    <w:rsid w:val="00F6179A"/>
    <w:rsid w:val="00F617BD"/>
    <w:rsid w:val="00F6330F"/>
    <w:rsid w:val="00F63DEE"/>
    <w:rsid w:val="00F65A69"/>
    <w:rsid w:val="00F665DF"/>
    <w:rsid w:val="00F71149"/>
    <w:rsid w:val="00F77398"/>
    <w:rsid w:val="00F91FC5"/>
    <w:rsid w:val="00F976DA"/>
    <w:rsid w:val="00FA0F24"/>
    <w:rsid w:val="00FA5474"/>
    <w:rsid w:val="00FD3A6B"/>
    <w:rsid w:val="00FE7C2C"/>
    <w:rsid w:val="00FF082B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7B71CD19"/>
  <w15:docId w15:val="{5E72A10E-4423-4689-B183-14956AB8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465F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rsid w:val="00BD7E5F"/>
    <w:pPr>
      <w:keepNext/>
      <w:keepLines/>
      <w:spacing w:before="600" w:after="480" w:line="240" w:lineRule="auto"/>
      <w:contextualSpacing/>
      <w:outlineLvl w:val="0"/>
    </w:pPr>
    <w:rPr>
      <w:rFonts w:ascii="Arial" w:eastAsia="Times New Roman" w:hAnsi="Arial" w:cs="Times New Roman"/>
      <w:b/>
      <w:bCs/>
      <w:caps/>
      <w:color w:val="005DAA"/>
      <w:sz w:val="56"/>
      <w:szCs w:val="2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5C6488"/>
    <w:pPr>
      <w:keepNext/>
      <w:spacing w:before="240" w:after="60" w:line="240" w:lineRule="auto"/>
      <w:contextualSpacing/>
      <w:outlineLvl w:val="1"/>
    </w:pPr>
    <w:rPr>
      <w:rFonts w:ascii="Arial" w:eastAsia="Times New Roman" w:hAnsi="Arial" w:cs="Times New Roman"/>
      <w:b/>
      <w:bCs/>
      <w:i/>
      <w:iCs/>
      <w:caps/>
      <w:color w:val="005DAA"/>
      <w:sz w:val="28"/>
      <w:szCs w:val="2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5C6488"/>
    <w:pPr>
      <w:keepNext/>
      <w:spacing w:before="240" w:after="60" w:line="240" w:lineRule="auto"/>
      <w:contextualSpacing/>
      <w:outlineLvl w:val="2"/>
    </w:pPr>
    <w:rPr>
      <w:rFonts w:ascii="Arial" w:eastAsia="Times New Roman" w:hAnsi="Arial" w:cs="Times New Roman"/>
      <w:b/>
      <w:bCs/>
      <w:caps/>
      <w:color w:val="005DAA"/>
      <w:sz w:val="26"/>
      <w:szCs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AD48CB"/>
    <w:pPr>
      <w:keepNext/>
      <w:keepLines/>
      <w:spacing w:before="40" w:after="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sv-SE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AD48CB"/>
    <w:pPr>
      <w:keepNext/>
      <w:keepLines/>
      <w:spacing w:before="40" w:after="0" w:line="240" w:lineRule="auto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AD48CB"/>
    <w:pPr>
      <w:keepNext/>
      <w:keepLines/>
      <w:spacing w:before="40" w:after="0" w:line="240" w:lineRule="auto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v-SE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9465FA"/>
    <w:pPr>
      <w:keepNext/>
      <w:keepLines/>
      <w:spacing w:before="40" w:after="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sv-SE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465FA"/>
    <w:pPr>
      <w:keepNext/>
      <w:keepLines/>
      <w:spacing w:before="40" w:after="0" w:line="240" w:lineRule="auto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v-SE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9465FA"/>
    <w:pPr>
      <w:keepNext/>
      <w:keepLines/>
      <w:spacing w:before="40" w:after="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BD7E5F"/>
    <w:rPr>
      <w:rFonts w:ascii="Arial" w:eastAsia="Times New Roman" w:hAnsi="Arial"/>
      <w:b/>
      <w:bCs/>
      <w:caps/>
      <w:color w:val="005DAA"/>
      <w:sz w:val="56"/>
      <w:szCs w:val="28"/>
      <w:lang w:val="en-GB" w:eastAsia="en-US"/>
    </w:rPr>
  </w:style>
  <w:style w:type="paragraph" w:styleId="Ingetavstnd">
    <w:name w:val="No Spacing"/>
    <w:aliases w:val="Bildtext"/>
    <w:link w:val="IngetavstndChar"/>
    <w:uiPriority w:val="1"/>
    <w:qFormat/>
    <w:rsid w:val="002B2559"/>
    <w:pPr>
      <w:contextualSpacing/>
    </w:pPr>
    <w:rPr>
      <w:sz w:val="18"/>
      <w:szCs w:val="22"/>
      <w:lang w:val="en-GB" w:eastAsia="en-US"/>
    </w:rPr>
  </w:style>
  <w:style w:type="paragraph" w:styleId="Normalwebb">
    <w:name w:val="Normal (Web)"/>
    <w:basedOn w:val="Normal"/>
    <w:uiPriority w:val="99"/>
    <w:unhideWhenUsed/>
    <w:rsid w:val="0051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customStyle="1" w:styleId="Rubrik2Char">
    <w:name w:val="Rubrik 2 Char"/>
    <w:link w:val="Rubrik2"/>
    <w:uiPriority w:val="9"/>
    <w:rsid w:val="005C6488"/>
    <w:rPr>
      <w:rFonts w:ascii="Arial" w:eastAsia="Times New Roman" w:hAnsi="Arial"/>
      <w:b/>
      <w:bCs/>
      <w:i/>
      <w:iCs/>
      <w:caps/>
      <w:color w:val="005DAA"/>
      <w:sz w:val="28"/>
      <w:szCs w:val="28"/>
      <w:lang w:val="en-GB" w:eastAsia="en-US"/>
    </w:rPr>
  </w:style>
  <w:style w:type="character" w:styleId="Stark">
    <w:name w:val="Strong"/>
    <w:uiPriority w:val="22"/>
    <w:rsid w:val="00185225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A16831"/>
    <w:pPr>
      <w:tabs>
        <w:tab w:val="center" w:pos="4536"/>
        <w:tab w:val="right" w:pos="9072"/>
      </w:tabs>
      <w:spacing w:after="200" w:line="240" w:lineRule="auto"/>
      <w:contextualSpacing/>
    </w:pPr>
    <w:rPr>
      <w:rFonts w:ascii="Arial" w:eastAsia="Calibri" w:hAnsi="Arial" w:cs="Times New Roman"/>
      <w:sz w:val="20"/>
      <w:szCs w:val="20"/>
      <w:lang w:eastAsia="sv-SE"/>
    </w:rPr>
  </w:style>
  <w:style w:type="character" w:customStyle="1" w:styleId="SidhuvudChar">
    <w:name w:val="Sidhuvud Char"/>
    <w:link w:val="Sidhuvud"/>
    <w:uiPriority w:val="99"/>
    <w:rsid w:val="00A16831"/>
    <w:rPr>
      <w:rFonts w:ascii="Garamond" w:hAnsi="Garamond"/>
      <w:szCs w:val="22"/>
      <w:lang w:val="en-GB" w:eastAsia="en-US"/>
    </w:rPr>
  </w:style>
  <w:style w:type="paragraph" w:styleId="Sidfot">
    <w:name w:val="footer"/>
    <w:basedOn w:val="Normal"/>
    <w:link w:val="SidfotChar"/>
    <w:uiPriority w:val="99"/>
    <w:unhideWhenUsed/>
    <w:rsid w:val="00BD7E5F"/>
    <w:pPr>
      <w:tabs>
        <w:tab w:val="center" w:pos="4536"/>
        <w:tab w:val="right" w:pos="9072"/>
      </w:tabs>
      <w:spacing w:after="200" w:line="240" w:lineRule="auto"/>
      <w:contextualSpacing/>
    </w:pPr>
    <w:rPr>
      <w:rFonts w:ascii="Arial" w:eastAsia="Calibri" w:hAnsi="Arial" w:cs="Times New Roman"/>
      <w:sz w:val="16"/>
      <w:szCs w:val="20"/>
      <w:lang w:eastAsia="sv-SE"/>
    </w:rPr>
  </w:style>
  <w:style w:type="character" w:customStyle="1" w:styleId="SidfotChar">
    <w:name w:val="Sidfot Char"/>
    <w:link w:val="Sidfot"/>
    <w:uiPriority w:val="99"/>
    <w:rsid w:val="00BD7E5F"/>
    <w:rPr>
      <w:rFonts w:ascii="Garamond" w:hAnsi="Garamond"/>
      <w:sz w:val="16"/>
      <w:szCs w:val="22"/>
      <w:lang w:val="en-GB" w:eastAsia="en-US"/>
    </w:rPr>
  </w:style>
  <w:style w:type="paragraph" w:styleId="Underrubrik">
    <w:name w:val="Subtitle"/>
    <w:basedOn w:val="Normal"/>
    <w:next w:val="Normal"/>
    <w:link w:val="UnderrubrikChar"/>
    <w:uiPriority w:val="11"/>
    <w:rsid w:val="009924AD"/>
    <w:pPr>
      <w:spacing w:after="60" w:line="240" w:lineRule="auto"/>
      <w:contextualSpacing/>
      <w:jc w:val="center"/>
      <w:outlineLvl w:val="1"/>
    </w:pPr>
    <w:rPr>
      <w:rFonts w:ascii="Arial" w:eastAsia="Times New Roman" w:hAnsi="Arial" w:cs="Times New Roman"/>
      <w:caps/>
      <w:sz w:val="20"/>
      <w:szCs w:val="24"/>
      <w:lang w:eastAsia="sv-SE"/>
    </w:rPr>
  </w:style>
  <w:style w:type="character" w:customStyle="1" w:styleId="UnderrubrikChar">
    <w:name w:val="Underrubrik Char"/>
    <w:link w:val="Underrubrik"/>
    <w:uiPriority w:val="11"/>
    <w:rsid w:val="009924AD"/>
    <w:rPr>
      <w:rFonts w:ascii="Arial" w:eastAsia="Times New Roman" w:hAnsi="Arial"/>
      <w:caps/>
      <w:sz w:val="24"/>
      <w:szCs w:val="24"/>
      <w:lang w:val="en-GB" w:eastAsia="en-US"/>
    </w:rPr>
  </w:style>
  <w:style w:type="paragraph" w:styleId="Rubrik">
    <w:name w:val="Title"/>
    <w:basedOn w:val="Normal"/>
    <w:next w:val="Normal"/>
    <w:link w:val="RubrikChar"/>
    <w:uiPriority w:val="10"/>
    <w:rsid w:val="005C6488"/>
    <w:pPr>
      <w:spacing w:before="240" w:after="60" w:line="240" w:lineRule="auto"/>
      <w:contextualSpacing/>
      <w:jc w:val="center"/>
      <w:outlineLvl w:val="0"/>
    </w:pPr>
    <w:rPr>
      <w:rFonts w:ascii="Arial" w:eastAsia="Times New Roman" w:hAnsi="Arial" w:cs="Times New Roman"/>
      <w:b/>
      <w:bCs/>
      <w:caps/>
      <w:color w:val="005DAA"/>
      <w:kern w:val="28"/>
      <w:sz w:val="32"/>
      <w:szCs w:val="32"/>
      <w:lang w:eastAsia="sv-SE"/>
    </w:rPr>
  </w:style>
  <w:style w:type="character" w:customStyle="1" w:styleId="RubrikChar">
    <w:name w:val="Rubrik Char"/>
    <w:link w:val="Rubrik"/>
    <w:uiPriority w:val="10"/>
    <w:rsid w:val="005C6488"/>
    <w:rPr>
      <w:rFonts w:ascii="Arial" w:eastAsia="Times New Roman" w:hAnsi="Arial"/>
      <w:b/>
      <w:bCs/>
      <w:caps/>
      <w:color w:val="005DAA"/>
      <w:kern w:val="28"/>
      <w:sz w:val="32"/>
      <w:szCs w:val="32"/>
      <w:lang w:val="en-GB" w:eastAsia="en-US"/>
    </w:rPr>
  </w:style>
  <w:style w:type="character" w:customStyle="1" w:styleId="Rubrik3Char">
    <w:name w:val="Rubrik 3 Char"/>
    <w:link w:val="Rubrik3"/>
    <w:uiPriority w:val="9"/>
    <w:rsid w:val="005C6488"/>
    <w:rPr>
      <w:rFonts w:ascii="Arial" w:eastAsia="Times New Roman" w:hAnsi="Arial"/>
      <w:b/>
      <w:bCs/>
      <w:caps/>
      <w:color w:val="005DAA"/>
      <w:sz w:val="26"/>
      <w:szCs w:val="26"/>
      <w:lang w:val="en-GB" w:eastAsia="en-US"/>
    </w:rPr>
  </w:style>
  <w:style w:type="character" w:styleId="Betoning">
    <w:name w:val="Emphasis"/>
    <w:uiPriority w:val="20"/>
    <w:rsid w:val="00A16831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74810"/>
    <w:pPr>
      <w:spacing w:after="0" w:line="240" w:lineRule="auto"/>
      <w:contextualSpacing/>
    </w:pPr>
    <w:rPr>
      <w:rFonts w:ascii="Tahoma" w:eastAsia="Calibri" w:hAnsi="Tahoma" w:cs="Times New Roman"/>
      <w:sz w:val="16"/>
      <w:szCs w:val="16"/>
      <w:lang w:eastAsia="sv-SE"/>
    </w:rPr>
  </w:style>
  <w:style w:type="character" w:customStyle="1" w:styleId="BallongtextChar">
    <w:name w:val="Ballongtext Char"/>
    <w:link w:val="Ballongtext"/>
    <w:uiPriority w:val="99"/>
    <w:semiHidden/>
    <w:rsid w:val="00774810"/>
    <w:rPr>
      <w:rFonts w:ascii="Tahoma" w:hAnsi="Tahoma" w:cs="Tahoma"/>
      <w:sz w:val="16"/>
      <w:szCs w:val="16"/>
      <w:lang w:val="en-GB" w:eastAsia="en-US"/>
    </w:rPr>
  </w:style>
  <w:style w:type="character" w:styleId="Starkbetoning">
    <w:name w:val="Intense Emphasis"/>
    <w:uiPriority w:val="21"/>
    <w:rsid w:val="005C6488"/>
    <w:rPr>
      <w:b/>
      <w:bCs/>
      <w:i/>
      <w:iCs/>
      <w:color w:val="005DAA"/>
    </w:rPr>
  </w:style>
  <w:style w:type="paragraph" w:styleId="Starktcitat">
    <w:name w:val="Intense Quote"/>
    <w:basedOn w:val="Normal"/>
    <w:next w:val="Normal"/>
    <w:link w:val="StarktcitatChar"/>
    <w:uiPriority w:val="30"/>
    <w:rsid w:val="005C6488"/>
    <w:pPr>
      <w:pBdr>
        <w:bottom w:val="single" w:sz="4" w:space="4" w:color="4F81BD"/>
      </w:pBdr>
      <w:spacing w:before="200" w:after="280" w:line="240" w:lineRule="auto"/>
      <w:ind w:left="936" w:right="936"/>
      <w:contextualSpacing/>
    </w:pPr>
    <w:rPr>
      <w:rFonts w:ascii="Arial" w:eastAsia="Calibri" w:hAnsi="Arial" w:cs="Times New Roman"/>
      <w:b/>
      <w:bCs/>
      <w:i/>
      <w:iCs/>
      <w:color w:val="005DAA"/>
      <w:sz w:val="20"/>
      <w:szCs w:val="20"/>
      <w:lang w:eastAsia="sv-SE"/>
    </w:rPr>
  </w:style>
  <w:style w:type="character" w:customStyle="1" w:styleId="StarktcitatChar">
    <w:name w:val="Starkt citat Char"/>
    <w:link w:val="Starktcitat"/>
    <w:uiPriority w:val="30"/>
    <w:rsid w:val="005C6488"/>
    <w:rPr>
      <w:rFonts w:ascii="Garamond" w:hAnsi="Garamond"/>
      <w:b/>
      <w:bCs/>
      <w:i/>
      <w:iCs/>
      <w:color w:val="005DAA"/>
      <w:sz w:val="24"/>
      <w:szCs w:val="22"/>
      <w:lang w:val="en-GB" w:eastAsia="en-US"/>
    </w:rPr>
  </w:style>
  <w:style w:type="table" w:styleId="Tabellrutnt">
    <w:name w:val="Table Grid"/>
    <w:basedOn w:val="Normaltabell"/>
    <w:uiPriority w:val="39"/>
    <w:rsid w:val="00E97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990717"/>
    <w:rPr>
      <w:color w:val="0000FF"/>
      <w:u w:val="single"/>
    </w:rPr>
  </w:style>
  <w:style w:type="paragraph" w:customStyle="1" w:styleId="Allmntstyckeformat">
    <w:name w:val="[Allmänt styckeformat]"/>
    <w:basedOn w:val="Normal"/>
    <w:uiPriority w:val="99"/>
    <w:rsid w:val="004402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36FEA"/>
    <w:rPr>
      <w:color w:val="800080" w:themeColor="followedHyperlink"/>
      <w:u w:val="single"/>
    </w:rPr>
  </w:style>
  <w:style w:type="character" w:styleId="Starkreferens">
    <w:name w:val="Intense Reference"/>
    <w:basedOn w:val="Standardstycketeckensnitt"/>
    <w:uiPriority w:val="32"/>
    <w:rsid w:val="001F47EF"/>
    <w:rPr>
      <w:b/>
      <w:bCs/>
      <w:smallCaps/>
      <w:color w:val="4F81BD" w:themeColor="accent1"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1F47EF"/>
    <w:pPr>
      <w:spacing w:before="200" w:line="240" w:lineRule="auto"/>
      <w:ind w:left="864" w:right="864"/>
      <w:contextualSpacing/>
      <w:jc w:val="center"/>
    </w:pPr>
    <w:rPr>
      <w:rFonts w:ascii="Arial" w:eastAsia="Calibri" w:hAnsi="Arial" w:cs="Times New Roman"/>
      <w:i/>
      <w:iCs/>
      <w:color w:val="404040" w:themeColor="text1" w:themeTint="BF"/>
      <w:sz w:val="20"/>
      <w:szCs w:val="20"/>
      <w:lang w:eastAsia="sv-SE"/>
    </w:rPr>
  </w:style>
  <w:style w:type="character" w:customStyle="1" w:styleId="CitatChar">
    <w:name w:val="Citat Char"/>
    <w:basedOn w:val="Standardstycketeckensnitt"/>
    <w:link w:val="Citat"/>
    <w:uiPriority w:val="29"/>
    <w:rsid w:val="001F47EF"/>
    <w:rPr>
      <w:rFonts w:ascii="Garamond" w:hAnsi="Garamond"/>
      <w:i/>
      <w:iCs/>
      <w:color w:val="404040" w:themeColor="text1" w:themeTint="BF"/>
      <w:sz w:val="24"/>
      <w:szCs w:val="22"/>
      <w:lang w:val="en-GB" w:eastAsia="en-US"/>
    </w:rPr>
  </w:style>
  <w:style w:type="character" w:styleId="Diskretbetoning">
    <w:name w:val="Subtle Emphasis"/>
    <w:basedOn w:val="Standardstycketeckensnitt"/>
    <w:uiPriority w:val="19"/>
    <w:rsid w:val="001F47EF"/>
    <w:rPr>
      <w:i/>
      <w:iCs/>
      <w:color w:val="404040" w:themeColor="text1" w:themeTint="BF"/>
    </w:rPr>
  </w:style>
  <w:style w:type="paragraph" w:customStyle="1" w:styleId="Brdtext1">
    <w:name w:val="Brödtext 1"/>
    <w:basedOn w:val="Normal"/>
    <w:link w:val="Brdtext1Char"/>
    <w:qFormat/>
    <w:rsid w:val="00800FC2"/>
    <w:pPr>
      <w:tabs>
        <w:tab w:val="left" w:pos="851"/>
        <w:tab w:val="left" w:pos="4111"/>
      </w:tabs>
      <w:spacing w:after="200" w:line="240" w:lineRule="auto"/>
      <w:ind w:right="1418"/>
      <w:contextualSpacing/>
    </w:pPr>
    <w:rPr>
      <w:rFonts w:ascii="Garamond" w:eastAsia="Calibri" w:hAnsi="Garamond" w:cs="Times New Roman"/>
      <w:sz w:val="24"/>
      <w:szCs w:val="20"/>
      <w:lang w:eastAsia="sv-SE" w:bidi="syr-SY"/>
    </w:rPr>
  </w:style>
  <w:style w:type="character" w:styleId="Diskretreferens">
    <w:name w:val="Subtle Reference"/>
    <w:basedOn w:val="Standardstycketeckensnitt"/>
    <w:uiPriority w:val="31"/>
    <w:rsid w:val="001F47EF"/>
    <w:rPr>
      <w:smallCaps/>
      <w:color w:val="5A5A5A" w:themeColor="text1" w:themeTint="A5"/>
    </w:rPr>
  </w:style>
  <w:style w:type="character" w:customStyle="1" w:styleId="Brdtext1Char">
    <w:name w:val="Brödtext 1 Char"/>
    <w:basedOn w:val="SidhuvudChar"/>
    <w:link w:val="Brdtext1"/>
    <w:rsid w:val="00800FC2"/>
    <w:rPr>
      <w:rFonts w:ascii="Garamond" w:hAnsi="Garamond"/>
      <w:sz w:val="24"/>
      <w:szCs w:val="22"/>
      <w:lang w:val="en-GB" w:eastAsia="en-US" w:bidi="syr-SY"/>
    </w:rPr>
  </w:style>
  <w:style w:type="character" w:styleId="Bokenstitel">
    <w:name w:val="Book Title"/>
    <w:basedOn w:val="Standardstycketeckensnitt"/>
    <w:uiPriority w:val="33"/>
    <w:rsid w:val="001F47EF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1F47EF"/>
    <w:pPr>
      <w:spacing w:after="200" w:line="240" w:lineRule="auto"/>
      <w:ind w:left="720"/>
      <w:contextualSpacing/>
    </w:pPr>
    <w:rPr>
      <w:rFonts w:ascii="Arial" w:eastAsia="Calibri" w:hAnsi="Arial" w:cs="Times New Roman"/>
      <w:sz w:val="20"/>
      <w:szCs w:val="20"/>
      <w:lang w:eastAsia="sv-SE"/>
    </w:rPr>
  </w:style>
  <w:style w:type="paragraph" w:customStyle="1" w:styleId="Ingress">
    <w:name w:val="Ingress"/>
    <w:basedOn w:val="Brdtext1"/>
    <w:link w:val="IngressChar"/>
    <w:qFormat/>
    <w:rsid w:val="00800FC2"/>
    <w:rPr>
      <w:rFonts w:asciiTheme="minorBidi" w:hAnsiTheme="minorBidi"/>
    </w:rPr>
  </w:style>
  <w:style w:type="paragraph" w:customStyle="1" w:styleId="Rubrikstor">
    <w:name w:val="Rubrik stor"/>
    <w:basedOn w:val="Rubrikmellan"/>
    <w:link w:val="RubrikstorChar"/>
    <w:qFormat/>
    <w:rsid w:val="002B2559"/>
    <w:rPr>
      <w:sz w:val="32"/>
    </w:rPr>
  </w:style>
  <w:style w:type="character" w:customStyle="1" w:styleId="IngressChar">
    <w:name w:val="Ingress Char"/>
    <w:basedOn w:val="Brdtext1Char"/>
    <w:link w:val="Ingress"/>
    <w:rsid w:val="00800FC2"/>
    <w:rPr>
      <w:rFonts w:asciiTheme="minorBidi" w:hAnsiTheme="minorBidi"/>
      <w:sz w:val="24"/>
      <w:szCs w:val="22"/>
      <w:lang w:val="en-GB" w:eastAsia="en-US" w:bidi="syr-SY"/>
    </w:rPr>
  </w:style>
  <w:style w:type="paragraph" w:customStyle="1" w:styleId="Rubrikmellan">
    <w:name w:val="Rubrik mellan"/>
    <w:basedOn w:val="Normal"/>
    <w:link w:val="RubrikmellanChar"/>
    <w:qFormat/>
    <w:rsid w:val="00800FC2"/>
    <w:pPr>
      <w:spacing w:after="200" w:line="240" w:lineRule="auto"/>
      <w:contextualSpacing/>
    </w:pPr>
    <w:rPr>
      <w:rFonts w:ascii="Arial" w:eastAsia="Calibri" w:hAnsi="Arial" w:cs="Times New Roman"/>
      <w:b/>
      <w:sz w:val="28"/>
      <w:szCs w:val="20"/>
      <w:lang w:eastAsia="sv-SE" w:bidi="syr-SY"/>
    </w:rPr>
  </w:style>
  <w:style w:type="character" w:customStyle="1" w:styleId="RubrikstorChar">
    <w:name w:val="Rubrik stor Char"/>
    <w:basedOn w:val="IngressChar"/>
    <w:link w:val="Rubrikstor"/>
    <w:rsid w:val="002B2559"/>
    <w:rPr>
      <w:rFonts w:asciiTheme="minorBidi" w:hAnsiTheme="minorBidi"/>
      <w:b/>
      <w:sz w:val="32"/>
      <w:szCs w:val="22"/>
      <w:lang w:val="en-GB" w:eastAsia="en-US" w:bidi="syr-SY"/>
    </w:rPr>
  </w:style>
  <w:style w:type="paragraph" w:customStyle="1" w:styleId="Rubrikliten">
    <w:name w:val="Rubrik liten"/>
    <w:basedOn w:val="Rubrikstor"/>
    <w:link w:val="RubriklitenChar"/>
    <w:qFormat/>
    <w:rsid w:val="00800FC2"/>
    <w:rPr>
      <w:sz w:val="24"/>
    </w:rPr>
  </w:style>
  <w:style w:type="character" w:customStyle="1" w:styleId="RubrikmellanChar">
    <w:name w:val="Rubrik mellan Char"/>
    <w:basedOn w:val="Standardstycketeckensnitt"/>
    <w:link w:val="Rubrikmellan"/>
    <w:rsid w:val="00800FC2"/>
    <w:rPr>
      <w:b/>
      <w:sz w:val="28"/>
      <w:lang w:bidi="syr-SY"/>
    </w:rPr>
  </w:style>
  <w:style w:type="character" w:customStyle="1" w:styleId="RubriklitenChar">
    <w:name w:val="Rubrik liten Char"/>
    <w:basedOn w:val="RubrikstorChar"/>
    <w:link w:val="Rubrikliten"/>
    <w:rsid w:val="00800FC2"/>
    <w:rPr>
      <w:rFonts w:asciiTheme="minorBidi" w:hAnsiTheme="minorBidi"/>
      <w:b/>
      <w:sz w:val="24"/>
      <w:szCs w:val="22"/>
      <w:lang w:val="en-GB" w:eastAsia="en-US" w:bidi="syr-SY"/>
    </w:rPr>
  </w:style>
  <w:style w:type="paragraph" w:customStyle="1" w:styleId="BrdtextProtokoll">
    <w:name w:val="Brödtext Protokoll"/>
    <w:basedOn w:val="Ingress"/>
    <w:link w:val="BrdtextProtokollChar"/>
    <w:qFormat/>
    <w:rsid w:val="005D375B"/>
    <w:rPr>
      <w:rFonts w:asciiTheme="majorBidi" w:hAnsiTheme="majorBidi"/>
    </w:rPr>
  </w:style>
  <w:style w:type="character" w:customStyle="1" w:styleId="BrdtextProtokollChar">
    <w:name w:val="Brödtext Protokoll Char"/>
    <w:basedOn w:val="IngressChar"/>
    <w:link w:val="BrdtextProtokoll"/>
    <w:rsid w:val="005D375B"/>
    <w:rPr>
      <w:rFonts w:asciiTheme="majorBidi" w:hAnsiTheme="majorBidi"/>
      <w:sz w:val="24"/>
      <w:szCs w:val="22"/>
      <w:lang w:val="en-GB" w:eastAsia="en-US" w:bidi="syr-SY"/>
    </w:rPr>
  </w:style>
  <w:style w:type="character" w:customStyle="1" w:styleId="IngetavstndChar">
    <w:name w:val="Inget avstånd Char"/>
    <w:aliases w:val="Bildtext Char"/>
    <w:basedOn w:val="Standardstycketeckensnitt"/>
    <w:link w:val="Ingetavstnd"/>
    <w:uiPriority w:val="1"/>
    <w:rsid w:val="002B2559"/>
    <w:rPr>
      <w:sz w:val="18"/>
      <w:szCs w:val="22"/>
      <w:lang w:val="en-GB" w:eastAsia="en-US"/>
    </w:rPr>
  </w:style>
  <w:style w:type="character" w:styleId="Sidnummer">
    <w:name w:val="page number"/>
    <w:basedOn w:val="Standardstycketeckensnitt"/>
    <w:semiHidden/>
    <w:rsid w:val="00716E2F"/>
  </w:style>
  <w:style w:type="character" w:customStyle="1" w:styleId="Rubrik4Char">
    <w:name w:val="Rubrik 4 Char"/>
    <w:basedOn w:val="Standardstycketeckensnitt"/>
    <w:link w:val="Rubrik4"/>
    <w:uiPriority w:val="9"/>
    <w:rsid w:val="00AD48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AD48C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AD48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rm">
    <w:name w:val="mrm"/>
    <w:basedOn w:val="Standardstycketeckensnitt"/>
    <w:rsid w:val="00AD48CB"/>
  </w:style>
  <w:style w:type="character" w:customStyle="1" w:styleId="55pe">
    <w:name w:val="_55pe"/>
    <w:basedOn w:val="Standardstycketeckensnitt"/>
    <w:rsid w:val="00AD48CB"/>
  </w:style>
  <w:style w:type="character" w:customStyle="1" w:styleId="4o3">
    <w:name w:val="_4o_3"/>
    <w:basedOn w:val="Standardstycketeckensnitt"/>
    <w:rsid w:val="00AD48CB"/>
  </w:style>
  <w:style w:type="character" w:customStyle="1" w:styleId="2md">
    <w:name w:val="_2md"/>
    <w:basedOn w:val="Standardstycketeckensnitt"/>
    <w:rsid w:val="00AD48CB"/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AD48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AD48CB"/>
    <w:rPr>
      <w:rFonts w:eastAsia="Times New Roman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AD48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AD48CB"/>
    <w:rPr>
      <w:rFonts w:eastAsia="Times New Roman" w:cs="Arial"/>
      <w:vanish/>
      <w:sz w:val="16"/>
      <w:szCs w:val="16"/>
    </w:rPr>
  </w:style>
  <w:style w:type="character" w:customStyle="1" w:styleId="1qv9">
    <w:name w:val="_1qv9"/>
    <w:basedOn w:val="Standardstycketeckensnitt"/>
    <w:rsid w:val="00AD48CB"/>
  </w:style>
  <w:style w:type="character" w:customStyle="1" w:styleId="1vp5">
    <w:name w:val="_1vp5"/>
    <w:basedOn w:val="Standardstycketeckensnitt"/>
    <w:rsid w:val="00AD48CB"/>
  </w:style>
  <w:style w:type="character" w:customStyle="1" w:styleId="jewelcount">
    <w:name w:val="jewelcount"/>
    <w:basedOn w:val="Standardstycketeckensnitt"/>
    <w:rsid w:val="00AD48CB"/>
  </w:style>
  <w:style w:type="character" w:customStyle="1" w:styleId="imgwrap">
    <w:name w:val="imgwrap"/>
    <w:basedOn w:val="Standardstycketeckensnitt"/>
    <w:rsid w:val="00AD48CB"/>
  </w:style>
  <w:style w:type="character" w:customStyle="1" w:styleId="countvalue">
    <w:name w:val="countvalue"/>
    <w:basedOn w:val="Standardstycketeckensnitt"/>
    <w:rsid w:val="00AD48CB"/>
  </w:style>
  <w:style w:type="character" w:customStyle="1" w:styleId="sectiondraghandle">
    <w:name w:val="sectiondraghandle"/>
    <w:basedOn w:val="Standardstycketeckensnitt"/>
    <w:rsid w:val="00AD48CB"/>
  </w:style>
  <w:style w:type="character" w:customStyle="1" w:styleId="2ms2">
    <w:name w:val="_2ms2"/>
    <w:basedOn w:val="Standardstycketeckensnitt"/>
    <w:rsid w:val="00AD48CB"/>
  </w:style>
  <w:style w:type="character" w:customStyle="1" w:styleId="4u-0">
    <w:name w:val="_4u-0"/>
    <w:basedOn w:val="Standardstycketeckensnitt"/>
    <w:rsid w:val="00AD48CB"/>
  </w:style>
  <w:style w:type="character" w:customStyle="1" w:styleId="timestampcontent">
    <w:name w:val="timestampcontent"/>
    <w:basedOn w:val="Standardstycketeckensnitt"/>
    <w:rsid w:val="00AD48CB"/>
  </w:style>
  <w:style w:type="character" w:customStyle="1" w:styleId="1d6j">
    <w:name w:val="_1d6j"/>
    <w:basedOn w:val="Standardstycketeckensnitt"/>
    <w:rsid w:val="00AD48CB"/>
  </w:style>
  <w:style w:type="character" w:customStyle="1" w:styleId="4mns">
    <w:name w:val="_4mns"/>
    <w:basedOn w:val="Standardstycketeckensnitt"/>
    <w:rsid w:val="00AD48CB"/>
  </w:style>
  <w:style w:type="character" w:customStyle="1" w:styleId="15cz">
    <w:name w:val="_15cz"/>
    <w:basedOn w:val="Standardstycketeckensnitt"/>
    <w:rsid w:val="00AD48CB"/>
  </w:style>
  <w:style w:type="character" w:customStyle="1" w:styleId="4ar-">
    <w:name w:val="_4ar-"/>
    <w:basedOn w:val="Standardstycketeckensnitt"/>
    <w:rsid w:val="00AD48CB"/>
  </w:style>
  <w:style w:type="character" w:customStyle="1" w:styleId="3t54">
    <w:name w:val="_3t54"/>
    <w:basedOn w:val="Standardstycketeckensnitt"/>
    <w:rsid w:val="00AD48CB"/>
  </w:style>
  <w:style w:type="character" w:customStyle="1" w:styleId="3emk">
    <w:name w:val="_3emk"/>
    <w:basedOn w:val="Standardstycketeckensnitt"/>
    <w:rsid w:val="00AD48CB"/>
  </w:style>
  <w:style w:type="character" w:customStyle="1" w:styleId="9zc">
    <w:name w:val="_9zc"/>
    <w:basedOn w:val="Standardstycketeckensnitt"/>
    <w:rsid w:val="00AD48CB"/>
  </w:style>
  <w:style w:type="character" w:customStyle="1" w:styleId="4m40">
    <w:name w:val="_4m40"/>
    <w:basedOn w:val="Standardstycketeckensnitt"/>
    <w:rsid w:val="00AD48CB"/>
  </w:style>
  <w:style w:type="character" w:customStyle="1" w:styleId="accessibleelem">
    <w:name w:val="accessible_elem"/>
    <w:basedOn w:val="Standardstycketeckensnitt"/>
    <w:rsid w:val="00AD48CB"/>
  </w:style>
  <w:style w:type="character" w:customStyle="1" w:styleId="50f8">
    <w:name w:val="_50f8"/>
    <w:basedOn w:val="Standardstycketeckensnitt"/>
    <w:rsid w:val="00AD48CB"/>
  </w:style>
  <w:style w:type="character" w:customStyle="1" w:styleId="fbreminderstitle">
    <w:name w:val="fbreminderstitle"/>
    <w:basedOn w:val="Standardstycketeckensnitt"/>
    <w:rsid w:val="00AD48CB"/>
  </w:style>
  <w:style w:type="character" w:customStyle="1" w:styleId="2q54">
    <w:name w:val="_2q54"/>
    <w:basedOn w:val="Standardstycketeckensnitt"/>
    <w:rsid w:val="00AD48CB"/>
  </w:style>
  <w:style w:type="character" w:customStyle="1" w:styleId="63pu">
    <w:name w:val="_63pu"/>
    <w:basedOn w:val="Standardstycketeckensnitt"/>
    <w:rsid w:val="00AD48CB"/>
  </w:style>
  <w:style w:type="character" w:customStyle="1" w:styleId="nametext">
    <w:name w:val="nametext"/>
    <w:basedOn w:val="Standardstycketeckensnitt"/>
    <w:rsid w:val="00AD48CB"/>
  </w:style>
  <w:style w:type="character" w:customStyle="1" w:styleId="1nd3">
    <w:name w:val="_1nd3"/>
    <w:basedOn w:val="Standardstycketeckensnitt"/>
    <w:rsid w:val="00AD48CB"/>
  </w:style>
  <w:style w:type="character" w:customStyle="1" w:styleId="sg1">
    <w:name w:val="_sg1"/>
    <w:basedOn w:val="Standardstycketeckensnitt"/>
    <w:rsid w:val="00AD48CB"/>
  </w:style>
  <w:style w:type="character" w:customStyle="1" w:styleId="uiicontext">
    <w:name w:val="uiicontext"/>
    <w:basedOn w:val="Standardstycketeckensnitt"/>
    <w:rsid w:val="00AD48CB"/>
  </w:style>
  <w:style w:type="character" w:customStyle="1" w:styleId="4-h8">
    <w:name w:val="_4-h8"/>
    <w:basedOn w:val="Standardstycketeckensnitt"/>
    <w:rsid w:val="00AD48CB"/>
  </w:style>
  <w:style w:type="character" w:customStyle="1" w:styleId="16vg">
    <w:name w:val="_16vg"/>
    <w:basedOn w:val="Standardstycketeckensnitt"/>
    <w:rsid w:val="00AD48CB"/>
  </w:style>
  <w:style w:type="character" w:customStyle="1" w:styleId="fwn">
    <w:name w:val="fwn"/>
    <w:basedOn w:val="Standardstycketeckensnitt"/>
    <w:rsid w:val="00AD48CB"/>
  </w:style>
  <w:style w:type="character" w:customStyle="1" w:styleId="fcg">
    <w:name w:val="fcg"/>
    <w:basedOn w:val="Standardstycketeckensnitt"/>
    <w:rsid w:val="00AD48CB"/>
  </w:style>
  <w:style w:type="character" w:customStyle="1" w:styleId="fwb">
    <w:name w:val="fwb"/>
    <w:basedOn w:val="Standardstycketeckensnitt"/>
    <w:rsid w:val="00AD48CB"/>
  </w:style>
  <w:style w:type="character" w:customStyle="1" w:styleId="47we">
    <w:name w:val="_47we"/>
    <w:basedOn w:val="Standardstycketeckensnitt"/>
    <w:rsid w:val="00AD48CB"/>
  </w:style>
  <w:style w:type="character" w:customStyle="1" w:styleId="uilikepagebutton">
    <w:name w:val="uilikepagebutton"/>
    <w:basedOn w:val="Standardstycketeckensnitt"/>
    <w:rsid w:val="00AD48CB"/>
  </w:style>
  <w:style w:type="character" w:customStyle="1" w:styleId="5paw">
    <w:name w:val="_5paw"/>
    <w:basedOn w:val="Standardstycketeckensnitt"/>
    <w:rsid w:val="00AD48CB"/>
  </w:style>
  <w:style w:type="character" w:customStyle="1" w:styleId="fsm">
    <w:name w:val="fsm"/>
    <w:basedOn w:val="Standardstycketeckensnitt"/>
    <w:rsid w:val="00AD48CB"/>
  </w:style>
  <w:style w:type="character" w:customStyle="1" w:styleId="5mfr">
    <w:name w:val="_5mfr"/>
    <w:basedOn w:val="Standardstycketeckensnitt"/>
    <w:rsid w:val="00AD48CB"/>
  </w:style>
  <w:style w:type="character" w:customStyle="1" w:styleId="7oe">
    <w:name w:val="_7oe"/>
    <w:basedOn w:val="Standardstycketeckensnitt"/>
    <w:rsid w:val="00AD48CB"/>
  </w:style>
  <w:style w:type="character" w:customStyle="1" w:styleId="6vh">
    <w:name w:val="_6vh"/>
    <w:basedOn w:val="Standardstycketeckensnitt"/>
    <w:rsid w:val="00AD48CB"/>
  </w:style>
  <w:style w:type="character" w:customStyle="1" w:styleId="-xe">
    <w:name w:val="_-xe"/>
    <w:basedOn w:val="Standardstycketeckensnitt"/>
    <w:rsid w:val="00AD48CB"/>
  </w:style>
  <w:style w:type="character" w:customStyle="1" w:styleId="1mto">
    <w:name w:val="_1mto"/>
    <w:basedOn w:val="Standardstycketeckensnitt"/>
    <w:rsid w:val="00AD48CB"/>
  </w:style>
  <w:style w:type="character" w:customStyle="1" w:styleId="6a">
    <w:name w:val="_6a"/>
    <w:basedOn w:val="Standardstycketeckensnitt"/>
    <w:rsid w:val="00AD48CB"/>
  </w:style>
  <w:style w:type="character" w:customStyle="1" w:styleId="27de">
    <w:name w:val="_27de"/>
    <w:basedOn w:val="Standardstycketeckensnitt"/>
    <w:rsid w:val="00AD48CB"/>
  </w:style>
  <w:style w:type="character" w:customStyle="1" w:styleId="1g5v">
    <w:name w:val="_1g5v"/>
    <w:basedOn w:val="Standardstycketeckensnitt"/>
    <w:rsid w:val="00AD48CB"/>
  </w:style>
  <w:style w:type="character" w:customStyle="1" w:styleId="4arz">
    <w:name w:val="_4arz"/>
    <w:basedOn w:val="Standardstycketeckensnitt"/>
    <w:rsid w:val="00AD48CB"/>
  </w:style>
  <w:style w:type="character" w:customStyle="1" w:styleId="uficommentphotoicon">
    <w:name w:val="uficommentphotoicon"/>
    <w:basedOn w:val="Standardstycketeckensnitt"/>
    <w:rsid w:val="00AD48CB"/>
  </w:style>
  <w:style w:type="character" w:customStyle="1" w:styleId="uficommentbody">
    <w:name w:val="uficommentbody"/>
    <w:basedOn w:val="Standardstycketeckensnitt"/>
    <w:rsid w:val="00AD48CB"/>
  </w:style>
  <w:style w:type="character" w:customStyle="1" w:styleId="uficommentlikebutton">
    <w:name w:val="uficommentlikebutton"/>
    <w:basedOn w:val="Standardstycketeckensnitt"/>
    <w:rsid w:val="00AD48CB"/>
  </w:style>
  <w:style w:type="character" w:customStyle="1" w:styleId="36rj">
    <w:name w:val="_36rj"/>
    <w:basedOn w:val="Standardstycketeckensnitt"/>
    <w:rsid w:val="00AD48CB"/>
  </w:style>
  <w:style w:type="character" w:customStyle="1" w:styleId="47e3">
    <w:name w:val="_47e3"/>
    <w:basedOn w:val="Standardstycketeckensnitt"/>
    <w:rsid w:val="00AD48CB"/>
  </w:style>
  <w:style w:type="character" w:customStyle="1" w:styleId="ufireplysocialsentencelinktext">
    <w:name w:val="ufireplysocialsentencelinktext"/>
    <w:basedOn w:val="Standardstycketeckensnitt"/>
    <w:rsid w:val="00AD48CB"/>
  </w:style>
  <w:style w:type="character" w:customStyle="1" w:styleId="50f7">
    <w:name w:val="_50f7"/>
    <w:basedOn w:val="Standardstycketeckensnitt"/>
    <w:rsid w:val="00AD48CB"/>
  </w:style>
  <w:style w:type="character" w:customStyle="1" w:styleId="52m-">
    <w:name w:val="_52m-"/>
    <w:basedOn w:val="Standardstycketeckensnitt"/>
    <w:rsid w:val="00AD48CB"/>
  </w:style>
  <w:style w:type="character" w:customStyle="1" w:styleId="1nb">
    <w:name w:val="_1nb_"/>
    <w:basedOn w:val="Standardstycketeckensnitt"/>
    <w:rsid w:val="00AD48CB"/>
  </w:style>
  <w:style w:type="character" w:customStyle="1" w:styleId="3m6-">
    <w:name w:val="_3m6-"/>
    <w:basedOn w:val="Standardstycketeckensnitt"/>
    <w:rsid w:val="00AD48CB"/>
  </w:style>
  <w:style w:type="character" w:customStyle="1" w:styleId="3c21">
    <w:name w:val="_3c21"/>
    <w:basedOn w:val="Standardstycketeckensnitt"/>
    <w:rsid w:val="00AD48CB"/>
  </w:style>
  <w:style w:type="character" w:customStyle="1" w:styleId="ipm">
    <w:name w:val="_ipm"/>
    <w:basedOn w:val="Standardstycketeckensnitt"/>
    <w:rsid w:val="00AD48CB"/>
  </w:style>
  <w:style w:type="character" w:customStyle="1" w:styleId="textexposedhide">
    <w:name w:val="text_exposed_hide"/>
    <w:basedOn w:val="Standardstycketeckensnitt"/>
    <w:rsid w:val="00AD48CB"/>
  </w:style>
  <w:style w:type="character" w:customStyle="1" w:styleId="textexposedlink">
    <w:name w:val="text_exposed_link"/>
    <w:basedOn w:val="Standardstycketeckensnitt"/>
    <w:rsid w:val="00AD48CB"/>
  </w:style>
  <w:style w:type="character" w:customStyle="1" w:styleId="seemorelinkinner">
    <w:name w:val="see_more_link_inner"/>
    <w:basedOn w:val="Standardstycketeckensnitt"/>
    <w:rsid w:val="00AD48CB"/>
  </w:style>
  <w:style w:type="character" w:customStyle="1" w:styleId="m8d">
    <w:name w:val="_m8d"/>
    <w:basedOn w:val="Standardstycketeckensnitt"/>
    <w:rsid w:val="00AD48CB"/>
  </w:style>
  <w:style w:type="character" w:customStyle="1" w:styleId="uficommentactoronly">
    <w:name w:val="uficommentactoronly"/>
    <w:basedOn w:val="Standardstycketeckensnitt"/>
    <w:rsid w:val="00AD48CB"/>
  </w:style>
  <w:style w:type="character" w:customStyle="1" w:styleId="5uzb">
    <w:name w:val="_5uzb"/>
    <w:basedOn w:val="Standardstycketeckensnitt"/>
    <w:rsid w:val="00AD48CB"/>
  </w:style>
  <w:style w:type="character" w:customStyle="1" w:styleId="fsxl">
    <w:name w:val="fsxl"/>
    <w:basedOn w:val="Standardstycketeckensnitt"/>
    <w:rsid w:val="00AD48CB"/>
  </w:style>
  <w:style w:type="character" w:customStyle="1" w:styleId="62it">
    <w:name w:val="_62it"/>
    <w:basedOn w:val="Standardstycketeckensnitt"/>
    <w:rsid w:val="00AD48CB"/>
  </w:style>
  <w:style w:type="character" w:customStyle="1" w:styleId="Rubrik7Char">
    <w:name w:val="Rubrik 7 Char"/>
    <w:basedOn w:val="Standardstycketeckensnitt"/>
    <w:link w:val="Rubrik7"/>
    <w:uiPriority w:val="9"/>
    <w:rsid w:val="009465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9465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9465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8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29487D"/>
                            <w:right w:val="none" w:sz="0" w:space="0" w:color="auto"/>
                          </w:divBdr>
                          <w:divsChild>
                            <w:div w:id="42442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77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01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2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54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79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3B5998"/>
                                                <w:left w:val="single" w:sz="6" w:space="4" w:color="3B5998"/>
                                                <w:bottom w:val="single" w:sz="6" w:space="0" w:color="3B5998"/>
                                                <w:right w:val="single" w:sz="6" w:space="31" w:color="3B5998"/>
                                              </w:divBdr>
                                              <w:divsChild>
                                                <w:div w:id="117376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0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15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94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89120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12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93420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2905001">
                                              <w:marLeft w:val="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78979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198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94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0572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97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38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498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9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152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173812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7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277194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12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266996">
                                                  <w:marLeft w:val="0"/>
                                                  <w:marRight w:val="75"/>
                                                  <w:marTop w:val="105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336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976454">
                                                  <w:marLeft w:val="0"/>
                                                  <w:marRight w:val="-105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9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172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7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17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65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3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134487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065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64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12255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221198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1913712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81821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331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7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982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307046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599444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555347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276626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754813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7546722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12904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13926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541880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604985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24327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04867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736004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43027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070986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180783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283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7835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389673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954944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27467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312431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97820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49885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76033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469245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881548">
                                                          <w:marLeft w:val="-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4340354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14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2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1230633">
                              <w:marLeft w:val="25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0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2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07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8235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0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03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51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75838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158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9" w:color="auto"/>
                                                                            <w:left w:val="single" w:sz="2" w:space="9" w:color="auto"/>
                                                                            <w:bottom w:val="single" w:sz="6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041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3299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9222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389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210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06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0865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12" w:space="0" w:color="4080FF"/>
                                                                                                    <w:left w:val="single" w:sz="12" w:space="0" w:color="4080FF"/>
                                                                                                    <w:bottom w:val="single" w:sz="12" w:space="0" w:color="4080FF"/>
                                                                                                    <w:right w:val="single" w:sz="12" w:space="0" w:color="4080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3067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82170834">
                                                                                                  <w:marLeft w:val="1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150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153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335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5161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12" w:space="0" w:color="4080FF"/>
                                                                                                    <w:left w:val="single" w:sz="12" w:space="0" w:color="4080FF"/>
                                                                                                    <w:bottom w:val="single" w:sz="12" w:space="0" w:color="4080FF"/>
                                                                                                    <w:right w:val="single" w:sz="12" w:space="0" w:color="4080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4005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1659726">
                                                                                                  <w:marLeft w:val="1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11074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776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1693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759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12" w:space="0" w:color="4080FF"/>
                                                                                                    <w:left w:val="single" w:sz="12" w:space="0" w:color="4080FF"/>
                                                                                                    <w:bottom w:val="single" w:sz="12" w:space="0" w:color="4080FF"/>
                                                                                                    <w:right w:val="single" w:sz="12" w:space="0" w:color="4080FF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5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DDDFE2"/>
                                                                                                        <w:left w:val="single" w:sz="6" w:space="0" w:color="DDDFE2"/>
                                                                                                        <w:bottom w:val="single" w:sz="6" w:space="0" w:color="DDDFE2"/>
                                                                                                        <w:right w:val="single" w:sz="6" w:space="0" w:color="DDDFE2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936445">
                                                                                                  <w:marLeft w:val="1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06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45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507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9" w:color="auto"/>
                                                                            <w:left w:val="single" w:sz="2" w:space="9" w:color="auto"/>
                                                                            <w:bottom w:val="single" w:sz="6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635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409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434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678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164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DDDFE2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261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049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2831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7097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5910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322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3679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913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885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33793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7996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DDDFE2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6605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DDDFE2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17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796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4691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9253280">
                                                                                                      <w:marLeft w:val="-15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DDDFE2"/>
                                                                                                        <w:left w:val="none" w:sz="0" w:space="0" w:color="DDDFE2"/>
                                                                                                        <w:bottom w:val="none" w:sz="0" w:space="0" w:color="DDDFE2"/>
                                                                                                        <w:right w:val="none" w:sz="0" w:space="0" w:color="DDDFE2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443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6900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4234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7729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7765280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9800795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57045397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6002643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0983324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6095032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45262332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5648217">
                                                                                                              <w:marLeft w:val="-1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12" w:space="0" w:color="FFFFFF"/>
    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    <w:right w:val="single" w:sz="12" w:space="0" w:color="FFFFFF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4907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02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57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DDDFE2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819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2003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0217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5751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4235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44634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0613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75115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808720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2156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397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4236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5507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6191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5992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8389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1209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8050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911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6106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DDDFE2"/>
                                                                                                                        <w:left w:val="single" w:sz="6" w:space="9" w:color="DDDFE2"/>
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<w:right w:val="single" w:sz="6" w:space="9" w:color="DDDFE2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9800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5434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389929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62432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0455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23047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88412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07863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627433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09813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669503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64174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14210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3045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DDDFE2"/>
                                                                                                                        <w:left w:val="single" w:sz="6" w:space="9" w:color="DDDFE2"/>
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<w:right w:val="single" w:sz="6" w:space="9" w:color="DDDFE2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12608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1169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1242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7305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20825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067325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115367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621667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11890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73446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80067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389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5665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025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DDDFE2"/>
                                                                                                                        <w:left w:val="single" w:sz="6" w:space="9" w:color="DDDFE2"/>
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<w:right w:val="single" w:sz="6" w:space="9" w:color="DDDFE2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95852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04850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937706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8816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19744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46615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52442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83008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053463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178630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31240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399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8078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10063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14809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DDDFE2"/>
                                                                                                                        <w:left w:val="single" w:sz="6" w:space="9" w:color="DDDFE2"/>
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<w:right w:val="single" w:sz="6" w:space="9" w:color="DDDFE2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711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single" w:sz="6" w:space="9" w:color="DDDFE2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6379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423381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9370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59980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50809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62369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19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149699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47748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14250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92977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2968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920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94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0921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0" w:color="F3F4F4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370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3932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2218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7848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25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501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601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9" w:color="auto"/>
                                                                            <w:left w:val="single" w:sz="2" w:space="9" w:color="auto"/>
                                                                            <w:bottom w:val="single" w:sz="6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576">
                                                                              <w:marLeft w:val="-60"/>
                                                                              <w:marRight w:val="-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769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9383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06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1272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194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072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874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141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974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9" w:color="auto"/>
                                                                                <w:left w:val="single" w:sz="2" w:space="9" w:color="auto"/>
                                                                                <w:bottom w:val="single" w:sz="6" w:space="9" w:color="auto"/>
                                                                                <w:right w:val="single" w:sz="2" w:space="9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6999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170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2851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8415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207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89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562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9EBEE"/>
                                                                                                    <w:left w:val="single" w:sz="6" w:space="0" w:color="E9EBEE"/>
                                                                                                    <w:bottom w:val="single" w:sz="6" w:space="0" w:color="E9EBEE"/>
                                                                                                    <w:right w:val="single" w:sz="6" w:space="0" w:color="E9EBEE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3650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14706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7364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2423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390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9521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6412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12442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54055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088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05270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8246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15184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9EBEE"/>
                                                                                                    <w:left w:val="single" w:sz="6" w:space="0" w:color="E9EBEE"/>
                                                                                                    <w:bottom w:val="single" w:sz="6" w:space="0" w:color="E9EBEE"/>
                                                                                                    <w:right w:val="single" w:sz="6" w:space="0" w:color="E9EBEE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584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1530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5684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56740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1925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436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04912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9EBEE"/>
                                                                                                    <w:left w:val="single" w:sz="6" w:space="0" w:color="E9EBEE"/>
                                                                                                    <w:bottom w:val="single" w:sz="6" w:space="0" w:color="E9EBEE"/>
                                                                                                    <w:right w:val="single" w:sz="6" w:space="0" w:color="E9EBEE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840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706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0664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06670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3664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9271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9EBEE"/>
                                                                                                    <w:left w:val="single" w:sz="6" w:space="0" w:color="E9EBEE"/>
                                                                                                    <w:bottom w:val="single" w:sz="6" w:space="0" w:color="E9EBEE"/>
                                                                                                    <w:right w:val="single" w:sz="6" w:space="0" w:color="E9EBEE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3945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2911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843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948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5590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5697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50479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9EBEE"/>
                                                                                                    <w:left w:val="single" w:sz="6" w:space="0" w:color="E9EBEE"/>
                                                                                                    <w:bottom w:val="single" w:sz="6" w:space="0" w:color="E9EBEE"/>
                                                                                                    <w:right w:val="single" w:sz="6" w:space="0" w:color="E9EBEE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7936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2827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65166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1611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21688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92960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7569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062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5625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23173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4488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868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449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17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9" w:color="auto"/>
                                                                                <w:left w:val="single" w:sz="2" w:space="9" w:color="auto"/>
                                                                                <w:bottom w:val="single" w:sz="6" w:space="9" w:color="auto"/>
                                                                                <w:right w:val="single" w:sz="2" w:space="9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102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121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286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8784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3507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58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7184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1807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0075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1633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8584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46312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3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8202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82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468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single" w:sz="6" w:space="9" w:color="auto"/>
                                                                        <w:left w:val="single" w:sz="2" w:space="9" w:color="auto"/>
                                                                        <w:bottom w:val="single" w:sz="6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112556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313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6010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0695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1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84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71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48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0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7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262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0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41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9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811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6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722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6" w:color="DDDFE2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948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1349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2124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81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9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17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966468">
                                                                                          <w:marLeft w:val="18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0449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1835122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6" w:color="E9EBEE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3569667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83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836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834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4167563">
                                                                                  <w:marLeft w:val="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16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006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28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48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75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211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994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654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7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856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152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677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101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12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708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5387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1307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128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3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5E5E5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8882587">
                                                                                                          <w:marLeft w:val="-180"/>
                                                                                                          <w:marRight w:val="-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2936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41305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24346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13331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47591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87242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4721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92938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88410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132337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70772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2973053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5203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9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400340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45652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4409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6776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2062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15153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040749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77613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5743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2746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03172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8594779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919183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09318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49793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60509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6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2739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7376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7" w:color="E1E2E3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5693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41478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03302306">
                                                                                                                                          <w:marLeft w:val="225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763379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20772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53052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51811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807702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21957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18557863">
                                                                                                                              <w:marLeft w:val="180"/>
                                                                                                                              <w:marRight w:val="18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7" w:color="E1E2E3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9171190">
                                                                                                                              <w:marLeft w:val="180"/>
                                                                                                                              <w:marRight w:val="18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1590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85185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70186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5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3020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16753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11411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532735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327279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243351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357134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5994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5210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3298501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26567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69339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1031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4811576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915391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8424217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42497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3233542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0715413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712001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10727397">
                                                                                                                                                                              <w:marLeft w:val="-150"/>
                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1108932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1095087">
                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6119923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82959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79520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796983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329269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62704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552099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319363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54885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647275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985601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974802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1917324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924992794">
                    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116699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1112128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77796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315724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106186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014228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4403631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80332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571933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017330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2980219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51061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5873048">
                                                                                                                                                                              <w:marLeft w:val="-150"/>
                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10063979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025599340">
                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341305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01665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75386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434639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0638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538925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9867512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46705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699597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521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196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57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2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798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857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83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816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977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068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8850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44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1492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6571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33576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4593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93070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30513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43683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9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4960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6237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9119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single" w:sz="6" w:space="9" w:color="E5E5E5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525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1165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51068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4575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3312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0547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69972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47880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179163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47650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434602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013545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25069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613144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5515518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3866427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513473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789806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7339538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609826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8757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62156959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212561752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6697231">
                                                                                                                                                                          <w:marLeft w:val="15"/>
                                                                                                                                                                          <w:marRight w:val="15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962927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82781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76547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8" w:color="auto"/>
                                                                                                                                    <w:left w:val="single" w:sz="6" w:space="9" w:color="E5E5E5"/>
                                                                                                                                    <w:bottom w:val="single" w:sz="6" w:space="8" w:color="E5E5E5"/>
                                                                                                                                    <w:right w:val="single" w:sz="6" w:space="9" w:color="E5E5E5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0180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68703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119638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3771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06576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4031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8394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58936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single" w:sz="12" w:space="8" w:color="CCCCCC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075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6845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813169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8891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34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68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2937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256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368685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81014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6906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283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966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192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0251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6" w:color="E1E2E3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742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3679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1241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37548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21796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35356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06947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41041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14061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4833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566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768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381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652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80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497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30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973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966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161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340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1357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8460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713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214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233909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33733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9060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802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1408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38674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0562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53422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778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4461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12291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16564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90193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0150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9090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639835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03351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15412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0753627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4874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80894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075708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6377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10568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8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9000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8237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8582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91389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0096740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91703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58930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4406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4233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780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062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7" w:color="E1E2E3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03417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7530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02186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0757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650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16731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19744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2882957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6" w:color="E1E2E3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6448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7150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04765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00033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4645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2246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8952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00371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391630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92982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3652045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0209518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6977102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06502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05160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7392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356233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55794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71975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19860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64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79615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08770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6984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778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724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228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997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021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5085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3178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3972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93941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3050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63287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91894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82753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45666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715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23994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671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9841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1740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24871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8511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17297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34360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498592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13440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557184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278504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84998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7069462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291929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62096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3947954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8413651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226481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5150710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237555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6798507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024972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875584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2716485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67680014">
                                                                                                                                                                              <w:marLeft w:val="15"/>
                                                                                                                                                                              <w:marRight w:val="15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015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4881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8941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646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724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409789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single" w:sz="6" w:space="5" w:color="E5E5E5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36850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0920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199326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37691643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9507796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8786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8411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3964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450912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87433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43569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67965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89576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9067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33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151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95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9964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697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9192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8417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297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34373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8942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7126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21953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5934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76162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7933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84369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1132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5055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85653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103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3976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4468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1108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88940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3975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5533244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430483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71926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2977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844514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246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6328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9782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011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23674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5791519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single" w:sz="6" w:space="5" w:color="E5E5E5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2775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4234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4413007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8897022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7506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96767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15819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23205036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47611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744894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048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52267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8104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453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058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458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480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3184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9342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1808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5314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1987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9194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98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3102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87522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6853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48365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0784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7720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single" w:sz="6" w:space="9" w:color="E5E5E5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27035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8476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0602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2034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45178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70469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541139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single" w:sz="12" w:space="8" w:color="CCCCCC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1702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0909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602037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12151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48869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009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321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446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62118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985569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1019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41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71498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7660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8305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39330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6" w:color="E1E2E3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8067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63663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66940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338766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35695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56228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428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67529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30023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2087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7910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491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052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753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457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759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7" w:color="E5E5E5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854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345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8246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5805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7498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5947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5948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5254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7789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0148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4148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6905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76899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92937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86779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910201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5259091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3301782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33943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7035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6955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908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0224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2539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69409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8159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04971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37577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35168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811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6784849">
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65397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676284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384765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35931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118078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0597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074315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41963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75897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3697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27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6347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227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9080720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single" w:sz="6" w:space="5" w:color="E5E5E5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87386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99066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1905735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4023733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7127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29987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43633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50800136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11380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90826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7636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17165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45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620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516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620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10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122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3020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713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6561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682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561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0425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625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7316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6573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56475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0491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9586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76919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167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single" w:sz="6" w:space="9" w:color="E5E5E5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36831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3914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62339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353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28648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1336620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0695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5419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24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06426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13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5855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5937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0554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E1E2E3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983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6009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18417465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3623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25411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8463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66729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2040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6664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73881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955704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506784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42390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06550904">
                                                                                                                                                              <w:marLeft w:val="-150"/>
    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6021221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69663798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741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27568839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93394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5339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83690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5234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50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24412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16386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56630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062409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5981673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25184754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305269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67391144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49252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03953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41339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86767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67262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104122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56756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35044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411945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5773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58075723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4529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4270543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37732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3854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6761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166914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37158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6902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7917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62487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631443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09952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870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473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96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880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5655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7815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3769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0622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7429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244060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45523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88159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6110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9625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10401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31385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0490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6618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62098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3400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0201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1370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08148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77353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65019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28307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988104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999531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64701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2063445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583021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5265704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99863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262858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0551040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237634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865229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7399398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7768129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3200222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598389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3592205">
                                                                                                                                                                              <w:marLeft w:val="15"/>
                                                                                                                                                                              <w:marRight w:val="15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8958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1128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8437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3862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9366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4637847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single" w:sz="6" w:space="5" w:color="E5E5E5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40114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35368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9601470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4027608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42582189">
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75911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46220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46730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77251714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3860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693386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31058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8150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216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134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7960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888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4677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678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281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61388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31631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3447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10450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8943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749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1807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73566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17508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61209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7354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4179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67691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21055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7193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3623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24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390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96309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6013345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6805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02535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58812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2214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0840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9043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7" w:color="E1E2E3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94861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7824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50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4517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39841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25521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18017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909950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9" w:color="E1E2E3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66102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5029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88457099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67914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2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07047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50273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428266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59895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694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1937430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4996921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316864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89120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459520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402165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60768211">
                                                                                                                                                          <w:marLeft w:val="-150"/>
                                                                                                                                                          <w:marRight w:val="3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716034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23566831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36977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27311374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18259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49650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1034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1502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23919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63922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626663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31902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72729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1124595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238168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88974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70661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400038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2335801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5461382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8333156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79710599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90387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76651922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65800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9604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4694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26721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68090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31967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582804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08094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614550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246901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579760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6619928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987447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942313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3146925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485102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2264130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61590235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2585881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68154179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89778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51865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12503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2733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1537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875357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52418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87360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05937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0462683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607780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45205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3851547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45833729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25195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35732186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56608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6942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74338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87468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19668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52594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535969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59559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8811031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250801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4022464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582284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8416476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81041165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87687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8294776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87918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32432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9499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675766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3476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1642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55392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80036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23666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96651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7506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542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193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9291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0997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3983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9201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2988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67555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37978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701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5046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66524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6083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2567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36987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single" w:sz="6" w:space="9" w:color="E5E5E5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4840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0413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638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079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4330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9929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583507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8376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0397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909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70038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730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9620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27233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7888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6" w:color="E1E2E3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3480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8041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3825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59408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34817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17779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596664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728025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82230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0702496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64740805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974053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81181671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2369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84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6717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041434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4795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28219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5830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138561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124602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957858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73273517"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45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64302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52823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7216591">
                                                                                                                          <w:marLeft w:val="180"/>
                                                                                                                          <w:marRight w:val="18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9591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6331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94518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01197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3885072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8987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801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6859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154212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4109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42136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40800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49335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47805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15260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1067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033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593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921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522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75305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521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512997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8881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2080110">
                                                                                                                  <w:marLeft w:val="-180"/>
                                                                                                                  <w:marRight w:val="-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76134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6516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70477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47661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99913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640994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864000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85094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55967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418966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394215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5273575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7212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52615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816162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949914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914083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256909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469840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487939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967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531217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84637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01548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46940466">
            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15544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615079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58303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2417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8157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16110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7" w:color="E1E2E3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083867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50513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942580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842228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255376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8692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6" w:color="E1E2E3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69927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07494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986911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5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464226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68786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0048713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425123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6" w:space="0" w:color="CED0D4"/>
                                                                                                                                                            <w:left w:val="single" w:sz="6" w:space="5" w:color="CED0D4"/>
                                                                                                                                                            <w:bottom w:val="single" w:sz="6" w:space="0" w:color="CED0D4"/>
                                                                                                                                                            <w:right w:val="single" w:sz="6" w:space="0" w:color="CED0D4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6307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757724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6" w:space="6" w:color="BDC7D8"/>
                                                                                                                                                                    <w:left w:val="single" w:sz="6" w:space="4" w:color="BDC7D8"/>
                                                                                                                                                                    <w:bottom w:val="single" w:sz="6" w:space="6" w:color="BDC7D8"/>
                                                                                                                                                                    <w:right w:val="single" w:sz="6" w:space="4" w:color="BDC7D8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789989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0" w:color="auto"/>
                                                                <w:left w:val="single" w:sz="2" w:space="0" w:color="auto"/>
                                                                <w:bottom w:val="single" w:sz="6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7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CCCCC"/>
                    <w:bottom w:val="none" w:sz="0" w:space="0" w:color="auto"/>
                    <w:right w:val="none" w:sz="0" w:space="0" w:color="auto"/>
                  </w:divBdr>
                  <w:divsChild>
                    <w:div w:id="13622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317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0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5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669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64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535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4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420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38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349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69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06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46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759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464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778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700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036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5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8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77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81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10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36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1986254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798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064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6174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87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046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04546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68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598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16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96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670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85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181747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62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8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14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616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24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218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662822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885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100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414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050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9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01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088050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76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33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692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577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83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93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293197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6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38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771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97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771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94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33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67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8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94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736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529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0566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0458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535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2126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754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19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88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00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40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661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9433629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438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102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687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3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66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752151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62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516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16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81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8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05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457380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26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844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7305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65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82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31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1663617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8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181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04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5234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46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972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0159180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660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360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513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2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3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60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8989985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780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513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977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86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3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838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5944390">
                                                                  <w:marLeft w:val="6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10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422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3156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788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63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7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Office2007\Dokumentmall%20LO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C127E-4FED-466B-A374-419CA224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 LOK</Template>
  <TotalTime>0</TotalTime>
  <Pages>2</Pages>
  <Words>369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Billborn, Fredrika</dc:creator>
  <cp:keywords/>
  <dc:description/>
  <cp:lastModifiedBy>Billborn, Fredrika</cp:lastModifiedBy>
  <cp:revision>2</cp:revision>
  <cp:lastPrinted>2018-01-30T12:13:00Z</cp:lastPrinted>
  <dcterms:created xsi:type="dcterms:W3CDTF">2026-07-03T07:08:00Z</dcterms:created>
  <dcterms:modified xsi:type="dcterms:W3CDTF">2026-07-03T07:08:00Z</dcterms:modified>
</cp:coreProperties>
</file>